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7953"/>
      </w:tblGrid>
      <w:tr w:rsidR="00147176" w:rsidTr="003B57A1">
        <w:trPr>
          <w:trHeight w:val="217"/>
        </w:trPr>
        <w:tc>
          <w:tcPr>
            <w:tcW w:w="1135" w:type="dxa"/>
            <w:tcBorders>
              <w:top w:val="nil"/>
              <w:left w:val="nil"/>
              <w:bottom w:val="nil"/>
            </w:tcBorders>
          </w:tcPr>
          <w:p w:rsidR="00147176" w:rsidRDefault="00147176" w:rsidP="00147176">
            <w:pPr>
              <w:spacing w:line="360" w:lineRule="auto"/>
              <w:rPr>
                <w:rStyle w:val="formtitolChar"/>
              </w:rPr>
            </w:pPr>
            <w:r>
              <w:rPr>
                <w:rStyle w:val="formtitolChar"/>
              </w:rPr>
              <w:t>TITLE:</w:t>
            </w:r>
          </w:p>
        </w:tc>
        <w:tc>
          <w:tcPr>
            <w:tcW w:w="7953" w:type="dxa"/>
          </w:tcPr>
          <w:p w:rsidR="00147176" w:rsidRDefault="009C3798" w:rsidP="003B57A1">
            <w:pPr>
              <w:spacing w:line="360" w:lineRule="auto"/>
              <w:jc w:val="center"/>
              <w:rPr>
                <w:rStyle w:val="formtitolChar"/>
              </w:rPr>
            </w:pPr>
            <w:sdt>
              <w:sdtPr>
                <w:rPr>
                  <w:rStyle w:val="formtitolChar"/>
                </w:rPr>
                <w:alias w:val="títol"/>
                <w:tag w:val="títol"/>
                <w:id w:val="-2006734210"/>
                <w:placeholder>
                  <w:docPart w:val="426669E4F6FD42B9AFAC5DFD8804591B"/>
                </w:placeholder>
                <w:showingPlcHdr/>
              </w:sdtPr>
              <w:sdtEndPr>
                <w:rPr>
                  <w:rStyle w:val="formtitolChar"/>
                </w:rPr>
              </w:sdtEndPr>
              <w:sdtContent>
                <w:r w:rsidR="00147176" w:rsidRPr="006376EE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</w:tbl>
    <w:p w:rsidR="00147176" w:rsidRPr="00E740F5" w:rsidRDefault="00147176" w:rsidP="00147176">
      <w:pPr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7953"/>
      </w:tblGrid>
      <w:tr w:rsidR="00147176" w:rsidTr="003B57A1">
        <w:trPr>
          <w:trHeight w:val="376"/>
        </w:trPr>
        <w:tc>
          <w:tcPr>
            <w:tcW w:w="1135" w:type="dxa"/>
            <w:tcBorders>
              <w:top w:val="nil"/>
              <w:left w:val="nil"/>
              <w:bottom w:val="nil"/>
            </w:tcBorders>
          </w:tcPr>
          <w:p w:rsidR="00147176" w:rsidRPr="00666136" w:rsidRDefault="00147176" w:rsidP="003B57A1">
            <w:pPr>
              <w:spacing w:line="360" w:lineRule="auto"/>
              <w:ind w:left="360" w:hanging="360"/>
              <w:rPr>
                <w:rFonts w:asciiTheme="minorHAnsi" w:hAnsiTheme="minorHAnsi"/>
                <w:b/>
                <w:sz w:val="24"/>
                <w:szCs w:val="24"/>
                <w:lang w:val="ca-ES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Subtitle:</w:t>
            </w:r>
          </w:p>
        </w:tc>
        <w:tc>
          <w:tcPr>
            <w:tcW w:w="7953" w:type="dxa"/>
          </w:tcPr>
          <w:p w:rsidR="00147176" w:rsidRDefault="009C3798" w:rsidP="003B57A1">
            <w:pPr>
              <w:spacing w:line="360" w:lineRule="auto"/>
              <w:ind w:left="360" w:hanging="360"/>
              <w:jc w:val="center"/>
              <w:rPr>
                <w:rFonts w:asciiTheme="minorHAnsi" w:hAnsiTheme="minorHAnsi"/>
                <w:b/>
                <w:sz w:val="24"/>
                <w:szCs w:val="24"/>
                <w:lang w:val="ca-ES"/>
              </w:rPr>
            </w:pPr>
            <w:sdt>
              <w:sdtPr>
                <w:rPr>
                  <w:rFonts w:asciiTheme="minorHAnsi" w:hAnsiTheme="minorHAnsi"/>
                  <w:b/>
                  <w:sz w:val="24"/>
                  <w:szCs w:val="24"/>
                  <w:lang w:val="ca-ES"/>
                </w:rPr>
                <w:id w:val="452060440"/>
                <w:placeholder>
                  <w:docPart w:val="3A6BA0F6F5614E649379C2AD8D559C83"/>
                </w:placeholder>
                <w:showingPlcHdr/>
              </w:sdtPr>
              <w:sdtEndPr/>
              <w:sdtContent>
                <w:r w:rsidR="00147176" w:rsidRPr="006376EE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</w:tbl>
    <w:p w:rsidR="0067439D" w:rsidRPr="00944E01" w:rsidRDefault="0067439D" w:rsidP="00EE6DA4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ca-ES"/>
        </w:rPr>
      </w:pPr>
    </w:p>
    <w:p w:rsidR="00C97258" w:rsidRPr="00F97F3A" w:rsidRDefault="00C97258" w:rsidP="00C97258">
      <w:pPr>
        <w:pStyle w:val="Pargrafdellista"/>
        <w:numPr>
          <w:ilvl w:val="0"/>
          <w:numId w:val="1"/>
        </w:numPr>
        <w:tabs>
          <w:tab w:val="clear" w:pos="-360"/>
        </w:tabs>
        <w:spacing w:line="360" w:lineRule="auto"/>
        <w:rPr>
          <w:rFonts w:asciiTheme="minorHAnsi" w:hAnsiTheme="minorHAnsi"/>
          <w:b/>
          <w:i/>
          <w:color w:val="FF0000"/>
          <w:lang w:val="en-GB"/>
        </w:rPr>
      </w:pPr>
      <w:r w:rsidRPr="00F97F3A">
        <w:rPr>
          <w:rFonts w:asciiTheme="minorHAnsi" w:hAnsiTheme="minorHAnsi"/>
          <w:b/>
          <w:caps/>
          <w:lang w:val="en-GB"/>
        </w:rPr>
        <w:t xml:space="preserve">Abstract </w:t>
      </w:r>
      <w:r w:rsidRPr="00F97F3A">
        <w:rPr>
          <w:rFonts w:asciiTheme="minorHAnsi" w:hAnsiTheme="minorHAnsi"/>
          <w:i/>
          <w:color w:val="FF0000"/>
          <w:lang w:val="en-GB"/>
        </w:rPr>
        <w:t>in  your paper’s language</w:t>
      </w:r>
      <w:r w:rsidR="00716BBA">
        <w:rPr>
          <w:rFonts w:asciiTheme="minorHAnsi" w:hAnsiTheme="minorHAnsi"/>
          <w:i/>
          <w:color w:val="FF0000"/>
          <w:lang w:val="en-GB"/>
        </w:rPr>
        <w:t xml:space="preserve"> (if not English)</w:t>
      </w:r>
      <w:r w:rsidRPr="00F97F3A">
        <w:rPr>
          <w:rFonts w:asciiTheme="minorHAnsi" w:hAnsiTheme="minorHAnsi"/>
          <w:i/>
          <w:color w:val="FF0000"/>
          <w:lang w:val="en-GB"/>
        </w:rPr>
        <w:t>:</w:t>
      </w:r>
      <w:r w:rsidRPr="00F97F3A">
        <w:rPr>
          <w:rFonts w:asciiTheme="minorHAnsi" w:hAnsiTheme="minorHAnsi"/>
          <w:b/>
          <w:i/>
          <w:color w:val="FF0000"/>
          <w:lang w:val="en-GB"/>
        </w:rPr>
        <w:t xml:space="preserve"> </w:t>
      </w:r>
      <w:r w:rsidRPr="00F97F3A">
        <w:rPr>
          <w:rFonts w:asciiTheme="minorHAnsi" w:hAnsiTheme="minorHAnsi"/>
          <w:i/>
          <w:color w:val="FF0000"/>
          <w:lang w:val="en-GB"/>
        </w:rPr>
        <w:t xml:space="preserve">400-500 characters WITH spaces  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9088"/>
      </w:tblGrid>
      <w:tr w:rsidR="00591CF3" w:rsidTr="00591CF3">
        <w:trPr>
          <w:trHeight w:val="439"/>
        </w:trPr>
        <w:tc>
          <w:tcPr>
            <w:tcW w:w="9088" w:type="dxa"/>
          </w:tcPr>
          <w:sdt>
            <w:sdtPr>
              <w:rPr>
                <w:rFonts w:asciiTheme="minorHAnsi" w:hAnsiTheme="minorHAnsi"/>
                <w:sz w:val="24"/>
                <w:szCs w:val="24"/>
                <w:lang w:val="ca-ES"/>
              </w:rPr>
              <w:alias w:val="Resum"/>
              <w:tag w:val="Resum"/>
              <w:id w:val="1361546707"/>
              <w:lock w:val="sdtLocked"/>
              <w:placeholder>
                <w:docPart w:val="804CD48D53F04C37B4F9C176694123FD"/>
              </w:placeholder>
              <w:showingPlcHdr/>
            </w:sdtPr>
            <w:sdtEndPr/>
            <w:sdtContent>
              <w:p w:rsidR="00591CF3" w:rsidRPr="00591CF3" w:rsidRDefault="00591CF3" w:rsidP="00591CF3">
                <w:pPr>
                  <w:spacing w:line="240" w:lineRule="auto"/>
                  <w:rPr>
                    <w:rFonts w:asciiTheme="minorHAnsi" w:hAnsiTheme="minorHAnsi"/>
                    <w:sz w:val="24"/>
                    <w:szCs w:val="24"/>
                    <w:lang w:val="ca-ES"/>
                  </w:rPr>
                </w:pPr>
                <w:r w:rsidRPr="0020300C">
                  <w:rPr>
                    <w:rStyle w:val="Textodelmarcadordeposicin"/>
                  </w:rPr>
                  <w:t>Click here to enter text.</w:t>
                </w:r>
              </w:p>
            </w:sdtContent>
          </w:sdt>
        </w:tc>
      </w:tr>
    </w:tbl>
    <w:p w:rsidR="001A0560" w:rsidRPr="00944E01" w:rsidRDefault="001A0560" w:rsidP="001A0560">
      <w:pPr>
        <w:pStyle w:val="Pargrafdellista1"/>
        <w:spacing w:line="360" w:lineRule="auto"/>
        <w:rPr>
          <w:b/>
          <w:lang w:val="ca-ES"/>
        </w:rPr>
      </w:pPr>
    </w:p>
    <w:p w:rsidR="00964DC8" w:rsidRPr="00F97F3A" w:rsidRDefault="00964DC8" w:rsidP="003A22CE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 w:rsidRPr="00F97F3A">
        <w:rPr>
          <w:rFonts w:asciiTheme="minorHAnsi" w:hAnsiTheme="minorHAnsi"/>
          <w:b/>
          <w:caps/>
          <w:lang w:val="ca-ES"/>
        </w:rPr>
        <w:t>Abstract:</w:t>
      </w:r>
      <w:r w:rsidRPr="00F97F3A">
        <w:rPr>
          <w:rFonts w:asciiTheme="minorHAnsi" w:hAnsiTheme="minorHAnsi"/>
          <w:b/>
          <w:lang w:val="ca-ES"/>
        </w:rPr>
        <w:t xml:space="preserve"> </w:t>
      </w:r>
      <w:r w:rsidR="009773A3" w:rsidRPr="00F97F3A">
        <w:rPr>
          <w:rFonts w:asciiTheme="minorHAnsi" w:hAnsiTheme="minorHAnsi"/>
          <w:i/>
          <w:color w:val="FF0000"/>
          <w:lang w:val="ca-ES"/>
        </w:rPr>
        <w:t>4</w:t>
      </w:r>
      <w:r w:rsidRPr="00F97F3A">
        <w:rPr>
          <w:rFonts w:asciiTheme="minorHAnsi" w:hAnsiTheme="minorHAnsi"/>
          <w:i/>
          <w:color w:val="FF0000"/>
          <w:lang w:val="ca-ES"/>
        </w:rPr>
        <w:t>00-</w:t>
      </w:r>
      <w:r w:rsidR="009773A3" w:rsidRPr="00F97F3A">
        <w:rPr>
          <w:rFonts w:asciiTheme="minorHAnsi" w:hAnsiTheme="minorHAnsi"/>
          <w:i/>
          <w:color w:val="FF0000"/>
          <w:lang w:val="ca-ES"/>
        </w:rPr>
        <w:t>5</w:t>
      </w:r>
      <w:r w:rsidRPr="00F97F3A">
        <w:rPr>
          <w:rFonts w:asciiTheme="minorHAnsi" w:hAnsiTheme="minorHAnsi"/>
          <w:i/>
          <w:color w:val="FF0000"/>
          <w:lang w:val="ca-ES"/>
        </w:rPr>
        <w:t xml:space="preserve">00 </w:t>
      </w:r>
      <w:r w:rsidR="00C01FA6" w:rsidRPr="00F97F3A">
        <w:rPr>
          <w:rFonts w:asciiTheme="minorHAnsi" w:hAnsiTheme="minorHAnsi"/>
          <w:i/>
          <w:color w:val="FF0000"/>
          <w:lang w:val="ca-ES"/>
        </w:rPr>
        <w:t>characters</w:t>
      </w:r>
      <w:r w:rsidR="00C92B7A" w:rsidRPr="00F97F3A">
        <w:rPr>
          <w:rFonts w:asciiTheme="minorHAnsi" w:hAnsiTheme="minorHAnsi"/>
          <w:i/>
          <w:color w:val="FF0000"/>
          <w:lang w:val="ca-ES"/>
        </w:rPr>
        <w:t xml:space="preserve"> WITH spaces</w:t>
      </w:r>
      <w:r w:rsidR="00C01FA6" w:rsidRPr="00F97F3A">
        <w:rPr>
          <w:rFonts w:asciiTheme="minorHAnsi" w:hAnsiTheme="minorHAnsi"/>
          <w:i/>
          <w:color w:val="FF0000"/>
          <w:lang w:val="ca-ES"/>
        </w:rPr>
        <w:t xml:space="preserve"> in English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F77686" w:rsidRPr="00C910F4" w:rsidTr="00F77686">
        <w:sdt>
          <w:sdtPr>
            <w:rPr>
              <w:rFonts w:asciiTheme="minorHAnsi" w:hAnsiTheme="minorHAnsi"/>
              <w:lang w:val="ca-ES"/>
            </w:rPr>
            <w:alias w:val="Abstract"/>
            <w:tag w:val="Abstract"/>
            <w:id w:val="-170492228"/>
            <w:lock w:val="sdtLocked"/>
            <w:placeholder>
              <w:docPart w:val="D7E75BCEF2AD448EB9C40EFC16116C37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pStyle w:val="Pargrafdellista1"/>
                  <w:spacing w:line="360" w:lineRule="auto"/>
                  <w:ind w:left="0"/>
                  <w:rPr>
                    <w:rFonts w:asciiTheme="minorHAnsi" w:hAnsiTheme="minorHAnsi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F77686" w:rsidRPr="00944E01" w:rsidRDefault="00F77686" w:rsidP="00F77686">
      <w:pPr>
        <w:pStyle w:val="Pargrafdellista1"/>
        <w:spacing w:line="360" w:lineRule="auto"/>
        <w:ind w:left="0"/>
        <w:rPr>
          <w:b/>
          <w:lang w:val="ca-ES"/>
        </w:rPr>
      </w:pPr>
    </w:p>
    <w:p w:rsidR="00F77686" w:rsidRPr="00F97F3A" w:rsidRDefault="00FD1C85" w:rsidP="00DE6067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t>KEYWORDS</w:t>
      </w:r>
      <w:r w:rsidR="00C92B7A" w:rsidRPr="00F97F3A">
        <w:rPr>
          <w:rFonts w:asciiTheme="minorHAnsi" w:hAnsiTheme="minorHAnsi"/>
          <w:b/>
          <w:caps/>
          <w:lang w:val="ca-ES"/>
        </w:rPr>
        <w:t xml:space="preserve">: </w:t>
      </w:r>
      <w:r w:rsidR="00BC0489" w:rsidRPr="00F97F3A">
        <w:rPr>
          <w:rFonts w:asciiTheme="minorHAnsi" w:hAnsiTheme="minorHAnsi"/>
          <w:b/>
          <w:caps/>
          <w:lang w:val="ca-ES"/>
        </w:rPr>
        <w:t>4</w:t>
      </w:r>
      <w:r w:rsidR="00C92B7A" w:rsidRPr="00F97F3A">
        <w:rPr>
          <w:rFonts w:asciiTheme="minorHAnsi" w:hAnsiTheme="minorHAnsi"/>
          <w:b/>
          <w:caps/>
          <w:lang w:val="ca-ES"/>
        </w:rPr>
        <w:t>-6</w:t>
      </w:r>
      <w:r w:rsidR="00964DC8" w:rsidRPr="00F97F3A">
        <w:rPr>
          <w:rFonts w:asciiTheme="minorHAnsi" w:hAnsiTheme="minorHAnsi"/>
          <w:b/>
          <w:lang w:val="ca-ES"/>
        </w:rPr>
        <w:t xml:space="preserve"> </w:t>
      </w:r>
      <w:r w:rsidR="00C92B7A" w:rsidRPr="00F97F3A">
        <w:rPr>
          <w:rFonts w:asciiTheme="minorHAnsi" w:hAnsiTheme="minorHAnsi"/>
          <w:i/>
          <w:color w:val="FF0000"/>
          <w:lang w:val="ca-ES"/>
        </w:rPr>
        <w:t>(</w:t>
      </w:r>
      <w:r>
        <w:rPr>
          <w:rFonts w:asciiTheme="minorHAnsi" w:hAnsiTheme="minorHAnsi"/>
          <w:i/>
          <w:color w:val="FF0000"/>
          <w:lang w:val="ca-ES"/>
        </w:rPr>
        <w:t xml:space="preserve">in </w:t>
      </w:r>
      <w:r w:rsidRPr="00F97F3A">
        <w:rPr>
          <w:rFonts w:asciiTheme="minorHAnsi" w:hAnsiTheme="minorHAnsi"/>
          <w:i/>
          <w:color w:val="FF0000"/>
          <w:lang w:val="en-GB"/>
        </w:rPr>
        <w:t>Spanish</w:t>
      </w:r>
      <w:r w:rsidR="00C92B7A" w:rsidRPr="00F97F3A">
        <w:rPr>
          <w:rFonts w:asciiTheme="minorHAnsi" w:hAnsiTheme="minorHAnsi"/>
          <w:i/>
          <w:color w:val="FF0000"/>
          <w:lang w:val="ca-ES"/>
        </w:rPr>
        <w:t>)</w:t>
      </w:r>
      <w:r w:rsidR="00F77686" w:rsidRPr="00F97F3A">
        <w:rPr>
          <w:rFonts w:asciiTheme="minorHAnsi" w:hAnsiTheme="minorHAnsi"/>
          <w:lang w:val="ca-E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F77686" w:rsidRPr="00C910F4" w:rsidTr="00F77686">
        <w:sdt>
          <w:sdtPr>
            <w:rPr>
              <w:rFonts w:asciiTheme="minorHAnsi" w:hAnsiTheme="minorHAnsi"/>
              <w:b/>
              <w:lang w:val="ca-ES"/>
            </w:rPr>
            <w:alias w:val="ParaulesClau"/>
            <w:tag w:val="ParaulesClau"/>
            <w:id w:val="-1348410245"/>
            <w:lock w:val="sdtLocked"/>
            <w:placeholder>
              <w:docPart w:val="FCD9BB38B11845BA80CCB9D736CB9F4C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pStyle w:val="Pargrafdellista1"/>
                  <w:spacing w:line="360" w:lineRule="auto"/>
                  <w:ind w:left="0"/>
                  <w:rPr>
                    <w:rFonts w:asciiTheme="minorHAnsi" w:hAnsiTheme="minorHAnsi"/>
                    <w:b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F77686" w:rsidRPr="00F77686" w:rsidRDefault="00F77686" w:rsidP="00F77686">
      <w:pPr>
        <w:pStyle w:val="Pargrafdellista1"/>
        <w:spacing w:line="360" w:lineRule="auto"/>
        <w:ind w:left="0"/>
        <w:rPr>
          <w:b/>
          <w:lang w:val="ca-ES"/>
        </w:rPr>
      </w:pPr>
    </w:p>
    <w:p w:rsidR="003A22CE" w:rsidRPr="00F97F3A" w:rsidRDefault="00C97258" w:rsidP="00DE6067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 w:rsidRPr="00F97F3A">
        <w:rPr>
          <w:rFonts w:asciiTheme="minorHAnsi" w:hAnsiTheme="minorHAnsi"/>
          <w:b/>
          <w:caps/>
          <w:lang w:val="en-GB"/>
        </w:rPr>
        <w:t>Keywords: 4-6</w:t>
      </w:r>
      <w:r w:rsidRPr="00F97F3A">
        <w:rPr>
          <w:rFonts w:asciiTheme="minorHAnsi" w:hAnsiTheme="minorHAnsi"/>
          <w:b/>
          <w:lang w:val="en-GB"/>
        </w:rPr>
        <w:t xml:space="preserve"> </w:t>
      </w:r>
      <w:r w:rsidR="00FD1C85" w:rsidRPr="00716BBA">
        <w:rPr>
          <w:rFonts w:asciiTheme="minorHAnsi" w:hAnsiTheme="minorHAnsi"/>
          <w:i/>
          <w:color w:val="FF0000"/>
          <w:lang w:val="en-GB"/>
        </w:rPr>
        <w:t>(</w:t>
      </w:r>
      <w:r w:rsidR="00FD1C85">
        <w:rPr>
          <w:rFonts w:asciiTheme="minorHAnsi" w:hAnsiTheme="minorHAnsi"/>
          <w:i/>
          <w:color w:val="FF0000"/>
          <w:lang w:val="en-GB"/>
        </w:rPr>
        <w:t>in</w:t>
      </w:r>
      <w:r w:rsidRPr="00F97F3A">
        <w:rPr>
          <w:rFonts w:asciiTheme="minorHAnsi" w:hAnsiTheme="minorHAnsi"/>
          <w:i/>
          <w:color w:val="FF0000"/>
          <w:lang w:val="en-GB"/>
        </w:rPr>
        <w:t xml:space="preserve"> English)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F77686" w:rsidRPr="00C910F4" w:rsidTr="00F77686">
        <w:sdt>
          <w:sdtPr>
            <w:rPr>
              <w:rFonts w:asciiTheme="minorHAnsi" w:hAnsiTheme="minorHAnsi"/>
              <w:sz w:val="24"/>
              <w:szCs w:val="24"/>
              <w:lang w:val="ca-ES"/>
            </w:rPr>
            <w:alias w:val="Keywords"/>
            <w:tag w:val="Keywords"/>
            <w:id w:val="-389340308"/>
            <w:lock w:val="sdtLocked"/>
            <w:placeholder>
              <w:docPart w:val="9E20F48D5F1F49718795FB16F0D1AB36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spacing w:after="0" w:line="360" w:lineRule="auto"/>
                  <w:jc w:val="both"/>
                  <w:rPr>
                    <w:rFonts w:asciiTheme="minorHAnsi" w:hAnsiTheme="minorHAnsi"/>
                    <w:sz w:val="24"/>
                    <w:szCs w:val="24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:rsidR="00EA45D9" w:rsidRDefault="00EA45D9" w:rsidP="00EA45D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ca-ES"/>
        </w:rPr>
      </w:pPr>
    </w:p>
    <w:p w:rsidR="00EA45D9" w:rsidRPr="00E139D8" w:rsidRDefault="00EA45D9" w:rsidP="00EA45D9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t>FIELD OF KNOWLEDGE</w:t>
      </w:r>
      <w:r w:rsidRPr="00E139D8">
        <w:rPr>
          <w:rFonts w:asciiTheme="minorHAnsi" w:hAnsiTheme="minorHAnsi"/>
          <w:lang w:val="ca-E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EA45D9" w:rsidTr="000B5DD2">
        <w:tc>
          <w:tcPr>
            <w:tcW w:w="9054" w:type="dxa"/>
          </w:tcPr>
          <w:p w:rsidR="00EA45D9" w:rsidRDefault="009C3798" w:rsidP="000B5DD2">
            <w:pPr>
              <w:spacing w:after="0" w:line="240" w:lineRule="auto"/>
              <w:rPr>
                <w:b/>
                <w:caps/>
                <w:sz w:val="28"/>
                <w:szCs w:val="28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sz w:val="28"/>
                  <w:szCs w:val="28"/>
                  <w:lang w:val="ca-ES"/>
                </w:rPr>
                <w:alias w:val="Àmbit temàtic del congrés"/>
                <w:tag w:val="Àmbit temàtic del congrés"/>
                <w:id w:val="1644777776"/>
                <w:placeholder>
                  <w:docPart w:val="EA76A130AA2C481298506C6191A398E3"/>
                </w:placeholder>
                <w:showingPlcHdr/>
                <w:comboBox>
                  <w:listItem w:displayText="Arts and Humanities" w:value="Arts and Humanities"/>
                  <w:listItem w:displayText="Sciencies" w:value="Sciencies"/>
                  <w:listItem w:displayText="Health Sciences" w:value="Health Sciences"/>
                  <w:listItem w:displayText="Social and Legal Sciencies" w:value="Social and Legal Sciencies"/>
                  <w:listItem w:displayText="Engineering and Architecture" w:value="Engineering and Architecture"/>
                  <w:listItem w:displayText="More than one area" w:value="More than one area"/>
                </w:comboBox>
              </w:sdtPr>
              <w:sdtEndPr/>
              <w:sdtContent>
                <w:r w:rsidR="00FD1C85" w:rsidRPr="004C1B79">
                  <w:rPr>
                    <w:rStyle w:val="Textodelmarcadordeposicin"/>
                    <w:rFonts w:asciiTheme="minorHAnsi" w:hAnsiTheme="minorHAnsi" w:cstheme="minorHAnsi"/>
                    <w:sz w:val="28"/>
                    <w:szCs w:val="28"/>
                  </w:rPr>
                  <w:t>Choose an item.</w:t>
                </w:r>
              </w:sdtContent>
            </w:sdt>
          </w:p>
        </w:tc>
      </w:tr>
    </w:tbl>
    <w:p w:rsidR="00EA45D9" w:rsidRPr="005F1C98" w:rsidRDefault="00EA45D9" w:rsidP="00EA45D9">
      <w:pPr>
        <w:spacing w:after="0" w:line="240" w:lineRule="auto"/>
        <w:rPr>
          <w:b/>
          <w:caps/>
          <w:sz w:val="28"/>
          <w:szCs w:val="28"/>
          <w:lang w:val="ca-ES"/>
        </w:rPr>
      </w:pPr>
    </w:p>
    <w:p w:rsidR="00EA45D9" w:rsidRPr="004C1B79" w:rsidRDefault="00EA45D9" w:rsidP="00EA45D9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t>SUBJECT AREA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8694"/>
      </w:tblGrid>
      <w:tr w:rsidR="00EA45D9" w:rsidRPr="00D0709D" w:rsidTr="000B5DD2">
        <w:tc>
          <w:tcPr>
            <w:tcW w:w="8694" w:type="dxa"/>
          </w:tcPr>
          <w:p w:rsidR="00EA45D9" w:rsidRPr="00D0709D" w:rsidRDefault="009C3798" w:rsidP="000B5DD2">
            <w:pPr>
              <w:pStyle w:val="Pargrafdellista1"/>
              <w:spacing w:line="360" w:lineRule="auto"/>
              <w:ind w:left="0"/>
              <w:rPr>
                <w:rFonts w:asciiTheme="minorHAnsi" w:hAnsiTheme="minorHAnsi" w:cstheme="minorHAnsi"/>
                <w:b/>
                <w:sz w:val="28"/>
                <w:szCs w:val="28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b/>
                  <w:caps/>
                  <w:sz w:val="28"/>
                  <w:szCs w:val="28"/>
                  <w:lang w:val="ca-ES"/>
                </w:rPr>
                <w:alias w:val="Àrea de Coneixement"/>
                <w:tag w:val="Àrea de Coneixement"/>
                <w:id w:val="-571340132"/>
                <w:placeholder>
                  <w:docPart w:val="528FC43B059F4D8EAFB53CD965A8BA45"/>
                </w:placeholder>
                <w:showingPlcHdr/>
                <w:comboBox>
                  <w:listItem w:displayText="Students in the digital age" w:value="Students in the digital age"/>
                  <w:listItem w:displayText="Architecture and learning spaces" w:value="Architecture and learning spaces"/>
                  <w:listItem w:displayText="University-society relationship" w:value="University-society relationship"/>
                  <w:listItem w:displayText="Professional Development" w:value="Professional Development"/>
                </w:comboBox>
              </w:sdtPr>
              <w:sdtEndPr/>
              <w:sdtContent>
                <w:r w:rsidR="00FD1C85" w:rsidRPr="00D0709D">
                  <w:rPr>
                    <w:rStyle w:val="Textodelmarcadordeposicin"/>
                    <w:rFonts w:asciiTheme="minorHAnsi" w:hAnsiTheme="minorHAnsi" w:cstheme="minorHAnsi"/>
                    <w:sz w:val="28"/>
                    <w:szCs w:val="28"/>
                  </w:rPr>
                  <w:t>Choose an item.</w:t>
                </w:r>
              </w:sdtContent>
            </w:sdt>
          </w:p>
        </w:tc>
      </w:tr>
    </w:tbl>
    <w:p w:rsidR="00EA45D9" w:rsidRPr="004C1B79" w:rsidRDefault="00EA45D9" w:rsidP="00EA45D9">
      <w:pPr>
        <w:pStyle w:val="Pargrafdellista1"/>
        <w:spacing w:line="360" w:lineRule="auto"/>
        <w:ind w:left="360"/>
        <w:rPr>
          <w:rFonts w:asciiTheme="minorHAnsi" w:hAnsiTheme="minorHAnsi"/>
          <w:b/>
          <w:lang w:val="ca-ES"/>
        </w:rPr>
      </w:pPr>
    </w:p>
    <w:p w:rsidR="00EA45D9" w:rsidRPr="006B329A" w:rsidRDefault="00EA45D9" w:rsidP="00EA45D9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>
        <w:rPr>
          <w:rFonts w:asciiTheme="minorHAnsi" w:hAnsiTheme="minorHAnsi"/>
          <w:b/>
          <w:caps/>
          <w:lang w:val="ca-ES"/>
        </w:rPr>
        <w:t>PREFERRED PRESENTATION CATEGORY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286"/>
      </w:tblGrid>
      <w:tr w:rsidR="00EA45D9" w:rsidTr="000B5DD2">
        <w:trPr>
          <w:trHeight w:val="327"/>
        </w:trPr>
        <w:tc>
          <w:tcPr>
            <w:tcW w:w="7286" w:type="dxa"/>
          </w:tcPr>
          <w:sdt>
            <w:sdtPr>
              <w:rPr>
                <w:rFonts w:asciiTheme="minorHAnsi" w:hAnsiTheme="minorHAnsi" w:cstheme="minorHAnsi"/>
                <w:sz w:val="28"/>
                <w:szCs w:val="28"/>
                <w:lang w:val="ca-ES"/>
              </w:rPr>
              <w:id w:val="-808474642"/>
              <w:placeholder>
                <w:docPart w:val="4E4A88E3F70243CFAED05E975CF909F5"/>
              </w:placeholder>
              <w:showingPlcHdr/>
              <w:comboBox>
                <w:listItem w:displayText="Oral Presentation" w:value="Oral Presentation"/>
                <w:listItem w:displayText="Poster Presentation" w:value="Poster Presentation"/>
              </w:comboBox>
            </w:sdtPr>
            <w:sdtEndPr/>
            <w:sdtContent>
              <w:p w:rsidR="00EA45D9" w:rsidRPr="005F1C98" w:rsidRDefault="00EA45D9" w:rsidP="000B5DD2">
                <w:pPr>
                  <w:pStyle w:val="Pargrafdellista1"/>
                  <w:spacing w:line="360" w:lineRule="auto"/>
                  <w:ind w:left="360"/>
                  <w:rPr>
                    <w:rFonts w:asciiTheme="minorHAnsi" w:eastAsia="Calibri" w:hAnsiTheme="minorHAnsi" w:cstheme="minorHAnsi"/>
                    <w:sz w:val="28"/>
                    <w:szCs w:val="28"/>
                    <w:lang w:val="ca-ES" w:eastAsia="en-US"/>
                  </w:rPr>
                </w:pPr>
                <w:r w:rsidRPr="005F1C98">
                  <w:rPr>
                    <w:rStyle w:val="Textodelmarcadordeposicin"/>
                    <w:rFonts w:ascii="Calibri" w:hAnsi="Calibri" w:cs="Calibri"/>
                    <w:sz w:val="28"/>
                    <w:szCs w:val="28"/>
                  </w:rPr>
                  <w:t>Choose an item.</w:t>
                </w:r>
              </w:p>
            </w:sdtContent>
          </w:sdt>
        </w:tc>
      </w:tr>
    </w:tbl>
    <w:p w:rsidR="00147176" w:rsidRDefault="00147176" w:rsidP="006E0056">
      <w:pPr>
        <w:spacing w:after="0" w:line="240" w:lineRule="auto"/>
        <w:rPr>
          <w:rFonts w:asciiTheme="minorHAnsi" w:hAnsiTheme="minorHAnsi"/>
          <w:b/>
          <w:caps/>
          <w:lang w:val="en-GB"/>
        </w:rPr>
      </w:pPr>
    </w:p>
    <w:p w:rsidR="00147176" w:rsidRDefault="00147176">
      <w:pPr>
        <w:spacing w:after="0" w:line="240" w:lineRule="auto"/>
        <w:rPr>
          <w:rFonts w:asciiTheme="minorHAnsi" w:hAnsiTheme="minorHAnsi"/>
          <w:b/>
          <w:caps/>
          <w:lang w:val="en-GB"/>
        </w:rPr>
      </w:pPr>
      <w:r>
        <w:rPr>
          <w:rFonts w:asciiTheme="minorHAnsi" w:hAnsiTheme="minorHAnsi"/>
          <w:b/>
          <w:caps/>
          <w:lang w:val="en-GB"/>
        </w:rPr>
        <w:br w:type="page"/>
      </w:r>
      <w:bookmarkStart w:id="0" w:name="_GoBack"/>
      <w:bookmarkEnd w:id="0"/>
    </w:p>
    <w:p w:rsidR="00C97258" w:rsidRPr="00C059FD" w:rsidRDefault="00C97258" w:rsidP="00C059FD">
      <w:pPr>
        <w:pStyle w:val="Prrafodelista"/>
        <w:numPr>
          <w:ilvl w:val="0"/>
          <w:numId w:val="1"/>
        </w:numPr>
        <w:spacing w:after="0" w:line="240" w:lineRule="auto"/>
        <w:rPr>
          <w:rFonts w:asciiTheme="minorHAnsi" w:hAnsiTheme="minorHAnsi"/>
          <w:b/>
          <w:i/>
          <w:color w:val="FF0000"/>
          <w:lang w:val="en-GB"/>
        </w:rPr>
      </w:pPr>
      <w:r w:rsidRPr="00C059FD">
        <w:rPr>
          <w:rFonts w:asciiTheme="minorHAnsi" w:eastAsia="Times New Roman" w:hAnsiTheme="minorHAnsi"/>
          <w:b/>
          <w:caps/>
          <w:sz w:val="24"/>
          <w:szCs w:val="24"/>
          <w:lang w:val="ca-ES" w:eastAsia="es-ES"/>
        </w:rPr>
        <w:lastRenderedPageBreak/>
        <w:t>Development</w:t>
      </w:r>
      <w:r w:rsidRPr="00C059FD">
        <w:rPr>
          <w:rFonts w:asciiTheme="minorHAnsi" w:hAnsiTheme="minorHAnsi"/>
          <w:b/>
          <w:caps/>
          <w:lang w:val="en-GB"/>
        </w:rPr>
        <w:t>:</w:t>
      </w:r>
      <w:r w:rsidRPr="00C059FD">
        <w:rPr>
          <w:rFonts w:asciiTheme="minorHAnsi" w:hAnsiTheme="minorHAnsi"/>
          <w:b/>
          <w:lang w:val="en-GB"/>
        </w:rPr>
        <w:t xml:space="preserve"> </w:t>
      </w:r>
      <w:r w:rsidR="009D2609" w:rsidRPr="00C059FD">
        <w:rPr>
          <w:rFonts w:asciiTheme="minorHAnsi" w:hAnsiTheme="minorHAnsi"/>
          <w:i/>
          <w:color w:val="FF0000"/>
          <w:lang w:val="en-GB"/>
        </w:rPr>
        <w:t>between 7.000</w:t>
      </w:r>
      <w:r w:rsidRPr="00C059FD">
        <w:rPr>
          <w:rFonts w:asciiTheme="minorHAnsi" w:hAnsiTheme="minorHAnsi"/>
          <w:i/>
          <w:color w:val="FF0000"/>
          <w:lang w:val="en-GB"/>
        </w:rPr>
        <w:t xml:space="preserve"> and </w:t>
      </w:r>
      <w:r w:rsidR="009D2609" w:rsidRPr="00C059FD">
        <w:rPr>
          <w:rFonts w:asciiTheme="minorHAnsi" w:hAnsiTheme="minorHAnsi"/>
          <w:i/>
          <w:color w:val="FF0000"/>
          <w:lang w:val="en-GB"/>
        </w:rPr>
        <w:t>8.000</w:t>
      </w:r>
      <w:r w:rsidRPr="00C059FD">
        <w:rPr>
          <w:rFonts w:asciiTheme="minorHAnsi" w:hAnsiTheme="minorHAnsi"/>
          <w:i/>
          <w:color w:val="FF0000"/>
          <w:lang w:val="en-GB"/>
        </w:rPr>
        <w:t xml:space="preserve"> characters</w:t>
      </w:r>
      <w:r w:rsidR="009D2609" w:rsidRPr="00C059FD">
        <w:rPr>
          <w:rFonts w:asciiTheme="minorHAnsi" w:hAnsiTheme="minorHAnsi"/>
          <w:i/>
          <w:color w:val="FF0000"/>
          <w:lang w:val="en-GB"/>
        </w:rPr>
        <w:t xml:space="preserve"> (around 3 pages)</w:t>
      </w:r>
      <w:r w:rsidRPr="00C059FD">
        <w:rPr>
          <w:rFonts w:asciiTheme="minorHAnsi" w:hAnsiTheme="minorHAnsi"/>
          <w:i/>
          <w:color w:val="FF0000"/>
          <w:lang w:val="en-GB"/>
        </w:rPr>
        <w:t xml:space="preserve"> WITH spaces (references and figures not included).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B67CB6" w:rsidRPr="00C910F4" w:rsidTr="00B67CB6">
        <w:sdt>
          <w:sdtPr>
            <w:rPr>
              <w:rFonts w:asciiTheme="minorHAnsi" w:eastAsia="Times New Roman" w:hAnsiTheme="minorHAnsi"/>
              <w:sz w:val="24"/>
              <w:szCs w:val="24"/>
              <w:lang w:val="ca-ES"/>
            </w:rPr>
            <w:alias w:val="Desenvolupament"/>
            <w:tag w:val="Desenvolupament"/>
            <w:id w:val="-946084517"/>
            <w:lock w:val="sdtLocked"/>
            <w:placeholder>
              <w:docPart w:val="CF4F77652A3C4C4F8F6CEBF816ECC0DA"/>
            </w:placeholder>
            <w:showingPlcHdr/>
          </w:sdtPr>
          <w:sdtEndPr/>
          <w:sdtContent>
            <w:tc>
              <w:tcPr>
                <w:tcW w:w="8978" w:type="dxa"/>
              </w:tcPr>
              <w:p w:rsidR="00B67CB6" w:rsidRPr="00C910F4" w:rsidRDefault="00B67CB6" w:rsidP="00B67CB6">
                <w:pPr>
                  <w:spacing w:line="240" w:lineRule="auto"/>
                  <w:rPr>
                    <w:rFonts w:asciiTheme="minorHAnsi" w:eastAsia="Times New Roman" w:hAnsiTheme="minorHAnsi"/>
                    <w:sz w:val="24"/>
                    <w:szCs w:val="24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:rsidR="003A22CE" w:rsidRDefault="003A22CE" w:rsidP="00B67CB6">
      <w:pPr>
        <w:spacing w:line="240" w:lineRule="auto"/>
        <w:rPr>
          <w:rFonts w:ascii="Times New Roman" w:eastAsia="Times New Roman" w:hAnsi="Times New Roman"/>
          <w:sz w:val="24"/>
          <w:szCs w:val="24"/>
          <w:lang w:val="ca-ES"/>
        </w:rPr>
      </w:pPr>
    </w:p>
    <w:p w:rsidR="00F77686" w:rsidRDefault="00F77686">
      <w:pPr>
        <w:spacing w:after="0" w:line="240" w:lineRule="auto"/>
        <w:rPr>
          <w:rFonts w:ascii="Times New Roman" w:eastAsia="Times New Roman" w:hAnsi="Times New Roman"/>
          <w:b/>
          <w:caps/>
          <w:szCs w:val="24"/>
          <w:lang w:val="ca-ES" w:eastAsia="es-ES"/>
        </w:rPr>
      </w:pPr>
      <w:r>
        <w:rPr>
          <w:rFonts w:ascii="Times New Roman" w:eastAsia="Times New Roman" w:hAnsi="Times New Roman"/>
          <w:b/>
          <w:caps/>
          <w:szCs w:val="24"/>
          <w:lang w:val="ca-ES" w:eastAsia="es-ES"/>
        </w:rPr>
        <w:br w:type="page"/>
      </w:r>
    </w:p>
    <w:p w:rsidR="00DE6067" w:rsidRPr="00F97F3A" w:rsidRDefault="00C97258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 w:rsidRPr="00F97F3A">
        <w:rPr>
          <w:rFonts w:asciiTheme="minorHAnsi" w:eastAsia="Times New Roman" w:hAnsiTheme="minorHAnsi"/>
          <w:b/>
          <w:caps/>
          <w:lang w:val="en-GB" w:eastAsia="es-ES"/>
        </w:rPr>
        <w:lastRenderedPageBreak/>
        <w:t xml:space="preserve">GRAPHIC OR TABLE </w:t>
      </w:r>
      <w:r w:rsidR="00DE6067" w:rsidRPr="00F97F3A">
        <w:rPr>
          <w:rFonts w:asciiTheme="minorHAnsi" w:eastAsia="Times New Roman" w:hAnsiTheme="minorHAnsi"/>
          <w:b/>
          <w:caps/>
          <w:lang w:val="ca-ES" w:eastAsia="es-ES"/>
        </w:rPr>
        <w:t>1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1"/>
        <w:tag w:val="Imatge1"/>
        <w:id w:val="1898311046"/>
        <w:lock w:val="sdtLocked"/>
        <w:showingPlcHdr/>
        <w:picture/>
      </w:sdtPr>
      <w:sdtEndPr/>
      <w:sdtContent>
        <w:p w:rsidR="005D39D3" w:rsidRPr="00DE6067" w:rsidRDefault="005D39D3" w:rsidP="00F77686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02A86815" wp14:editId="11ADA095">
                <wp:extent cx="3321170" cy="332117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1193" cy="332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DE6067" w:rsidRPr="00F97F3A" w:rsidRDefault="00C97258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 w:rsidRPr="00F97F3A">
        <w:rPr>
          <w:rFonts w:asciiTheme="minorHAnsi" w:eastAsia="Times New Roman" w:hAnsiTheme="minorHAnsi"/>
          <w:b/>
          <w:caps/>
          <w:lang w:val="en-GB" w:eastAsia="es-ES"/>
        </w:rPr>
        <w:t xml:space="preserve">GRAPHIC OR TABLE </w:t>
      </w:r>
      <w:r w:rsidR="00DE6067" w:rsidRPr="00F97F3A">
        <w:rPr>
          <w:rFonts w:asciiTheme="minorHAnsi" w:eastAsia="Times New Roman" w:hAnsiTheme="minorHAnsi"/>
          <w:b/>
          <w:caps/>
          <w:lang w:val="ca-ES" w:eastAsia="es-ES"/>
        </w:rPr>
        <w:t>2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2"/>
        <w:tag w:val="Imatge2"/>
        <w:id w:val="1943183789"/>
        <w:lock w:val="sdtLocked"/>
        <w:showingPlcHdr/>
        <w:picture/>
      </w:sdtPr>
      <w:sdtEndPr/>
      <w:sdtContent>
        <w:p w:rsidR="00F77686" w:rsidRPr="00DE6067" w:rsidRDefault="00F77686" w:rsidP="00F77686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33D1CB98" wp14:editId="127C48E8">
                <wp:extent cx="3321170" cy="332117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1193" cy="332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6E0056" w:rsidRPr="00F97F3A" w:rsidRDefault="00F77686" w:rsidP="006E0056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>
        <w:rPr>
          <w:rFonts w:ascii="Times New Roman" w:eastAsia="Times New Roman" w:hAnsi="Times New Roman"/>
          <w:b/>
          <w:caps/>
          <w:szCs w:val="24"/>
          <w:lang w:val="ca-ES" w:eastAsia="es-ES"/>
        </w:rPr>
        <w:br w:type="page"/>
      </w:r>
      <w:r w:rsidR="006E0056" w:rsidRPr="00F97F3A">
        <w:rPr>
          <w:rFonts w:asciiTheme="minorHAnsi" w:eastAsia="Times New Roman" w:hAnsiTheme="minorHAnsi"/>
          <w:b/>
          <w:caps/>
          <w:lang w:val="en-GB" w:eastAsia="es-ES"/>
        </w:rPr>
        <w:lastRenderedPageBreak/>
        <w:t xml:space="preserve">GRAPHIC OR TABLE </w:t>
      </w:r>
      <w:r w:rsidR="006E0056">
        <w:rPr>
          <w:rFonts w:asciiTheme="minorHAnsi" w:eastAsia="Times New Roman" w:hAnsiTheme="minorHAnsi"/>
          <w:b/>
          <w:caps/>
          <w:lang w:val="en-GB" w:eastAsia="es-ES"/>
        </w:rPr>
        <w:t>3</w:t>
      </w:r>
    </w:p>
    <w:p w:rsidR="00F77686" w:rsidRPr="00DE6067" w:rsidRDefault="009C3798" w:rsidP="006E0056">
      <w:pPr>
        <w:spacing w:after="0" w:line="240" w:lineRule="auto"/>
        <w:rPr>
          <w:rFonts w:ascii="Times New Roman" w:eastAsia="Times New Roman" w:hAnsi="Times New Roman"/>
          <w:b/>
          <w:caps/>
          <w:szCs w:val="24"/>
          <w:lang w:val="ca-ES" w:eastAsia="es-ES"/>
        </w:rPr>
      </w:pPr>
      <w:sdt>
        <w:sdtPr>
          <w:rPr>
            <w:rFonts w:ascii="Times New Roman" w:eastAsia="Times New Roman" w:hAnsi="Times New Roman"/>
            <w:b/>
            <w:caps/>
            <w:szCs w:val="24"/>
            <w:lang w:val="ca-ES" w:eastAsia="es-ES"/>
          </w:rPr>
          <w:alias w:val="Imatge3"/>
          <w:tag w:val="Imatge3"/>
          <w:id w:val="-1613439242"/>
          <w:lock w:val="sdtLocked"/>
          <w:showingPlcHdr/>
          <w:picture/>
        </w:sdtPr>
        <w:sdtEndPr/>
        <w:sdtContent>
          <w:r w:rsidR="00F77686"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3615C806" wp14:editId="7CA769BD">
                <wp:extent cx="3347049" cy="3347049"/>
                <wp:effectExtent l="0" t="0" r="6350" b="635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7073" cy="33470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DE6067" w:rsidRPr="00F97F3A" w:rsidRDefault="00C97258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 w:rsidRPr="00F97F3A">
        <w:rPr>
          <w:rFonts w:asciiTheme="minorHAnsi" w:eastAsia="Times New Roman" w:hAnsiTheme="minorHAnsi"/>
          <w:b/>
          <w:caps/>
          <w:lang w:val="en-GB" w:eastAsia="es-ES"/>
        </w:rPr>
        <w:t xml:space="preserve">GRAPHIC OR TABLE </w:t>
      </w:r>
      <w:r w:rsidR="00DE6067" w:rsidRPr="00F97F3A">
        <w:rPr>
          <w:rFonts w:asciiTheme="minorHAnsi" w:eastAsia="Times New Roman" w:hAnsiTheme="minorHAnsi"/>
          <w:b/>
          <w:caps/>
          <w:lang w:val="ca-ES" w:eastAsia="es-ES"/>
        </w:rPr>
        <w:t>4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4"/>
        <w:tag w:val="Imatge4"/>
        <w:id w:val="423309838"/>
        <w:lock w:val="sdtLocked"/>
        <w:showingPlcHdr/>
        <w:picture/>
      </w:sdtPr>
      <w:sdtEndPr/>
      <w:sdtContent>
        <w:p w:rsidR="00F77686" w:rsidRPr="00DE6067" w:rsidRDefault="00F77686" w:rsidP="00F77686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51347D4F" wp14:editId="65B83230">
                <wp:extent cx="3329796" cy="3329796"/>
                <wp:effectExtent l="0" t="0" r="4445" b="4445"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9819" cy="3329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DE6067" w:rsidRPr="00F97F3A" w:rsidRDefault="00C97258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 w:rsidRPr="00F97F3A">
        <w:rPr>
          <w:rFonts w:asciiTheme="minorHAnsi" w:eastAsia="Times New Roman" w:hAnsiTheme="minorHAnsi"/>
          <w:b/>
          <w:caps/>
          <w:lang w:val="en-GB" w:eastAsia="es-ES"/>
        </w:rPr>
        <w:t xml:space="preserve">GRAPHIC OR TABLE </w:t>
      </w:r>
      <w:r w:rsidR="00DE6067" w:rsidRPr="00F97F3A">
        <w:rPr>
          <w:rFonts w:asciiTheme="minorHAnsi" w:eastAsia="Times New Roman" w:hAnsiTheme="minorHAnsi"/>
          <w:b/>
          <w:caps/>
          <w:lang w:val="ca-ES" w:eastAsia="es-ES"/>
        </w:rPr>
        <w:t>5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5"/>
        <w:tag w:val="Imatge5"/>
        <w:id w:val="1371036041"/>
        <w:lock w:val="sdtLocked"/>
        <w:showingPlcHdr/>
        <w:picture/>
      </w:sdtPr>
      <w:sdtEndPr/>
      <w:sdtContent>
        <w:p w:rsidR="00C14D91" w:rsidRPr="00DE6067" w:rsidRDefault="00C14D91" w:rsidP="00C14D91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06512576" wp14:editId="7216E3AD">
                <wp:extent cx="3252159" cy="3252159"/>
                <wp:effectExtent l="0" t="0" r="5715" b="5715"/>
                <wp:docPr id="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2182" cy="3252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DE6067" w:rsidRPr="00F97F3A" w:rsidRDefault="00C97258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lang w:val="ca-ES" w:eastAsia="es-ES"/>
        </w:rPr>
      </w:pPr>
      <w:r w:rsidRPr="00F97F3A">
        <w:rPr>
          <w:rFonts w:asciiTheme="minorHAnsi" w:eastAsia="Times New Roman" w:hAnsiTheme="minorHAnsi"/>
          <w:b/>
          <w:caps/>
          <w:lang w:val="en-GB" w:eastAsia="es-ES"/>
        </w:rPr>
        <w:t xml:space="preserve">GRAPHIC OR TABLE </w:t>
      </w:r>
      <w:r w:rsidR="00DE6067" w:rsidRPr="00F97F3A">
        <w:rPr>
          <w:rFonts w:asciiTheme="minorHAnsi" w:eastAsia="Times New Roman" w:hAnsiTheme="minorHAnsi"/>
          <w:b/>
          <w:caps/>
          <w:lang w:val="ca-ES" w:eastAsia="es-ES"/>
        </w:rPr>
        <w:t>6</w:t>
      </w:r>
    </w:p>
    <w:sdt>
      <w:sdtPr>
        <w:rPr>
          <w:rFonts w:ascii="Times New Roman" w:eastAsia="Times New Roman" w:hAnsi="Times New Roman"/>
          <w:b/>
          <w:caps/>
          <w:sz w:val="24"/>
          <w:szCs w:val="24"/>
          <w:lang w:val="ca-ES" w:eastAsia="es-ES"/>
        </w:rPr>
        <w:alias w:val="Imatge6"/>
        <w:tag w:val="Imatge6"/>
        <w:id w:val="617417856"/>
        <w:lock w:val="sdtLocked"/>
        <w:showingPlcHdr/>
        <w:picture/>
      </w:sdtPr>
      <w:sdtEndPr/>
      <w:sdtContent>
        <w:p w:rsidR="00DE6067" w:rsidRPr="00DE6067" w:rsidRDefault="00C14D91" w:rsidP="00C14D91">
          <w:pPr>
            <w:spacing w:line="240" w:lineRule="auto"/>
            <w:rPr>
              <w:rFonts w:ascii="Times New Roman" w:eastAsia="Times New Roman" w:hAnsi="Times New Roman"/>
              <w:b/>
              <w:caps/>
              <w:sz w:val="24"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 w:val="24"/>
              <w:szCs w:val="24"/>
            </w:rPr>
            <w:drawing>
              <wp:inline distT="0" distB="0" distL="0" distR="0" wp14:anchorId="08184B7F" wp14:editId="2714F6B8">
                <wp:extent cx="3252159" cy="3252159"/>
                <wp:effectExtent l="0" t="0" r="5715" b="5715"/>
                <wp:docPr id="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2181" cy="3252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C059FD" w:rsidRPr="00C059FD" w:rsidRDefault="003A22CE" w:rsidP="002B3180">
      <w:pPr>
        <w:pStyle w:val="Pargrafdellista1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ca-ES"/>
        </w:rPr>
      </w:pPr>
      <w:r w:rsidRPr="00F97F3A">
        <w:rPr>
          <w:rFonts w:asciiTheme="minorHAnsi" w:hAnsiTheme="minorHAnsi"/>
          <w:b/>
          <w:caps/>
          <w:lang w:val="ca-ES"/>
        </w:rPr>
        <w:t>R</w:t>
      </w:r>
      <w:r w:rsidR="00C97258" w:rsidRPr="00F97F3A">
        <w:rPr>
          <w:rFonts w:asciiTheme="minorHAnsi" w:hAnsiTheme="minorHAnsi"/>
          <w:b/>
          <w:caps/>
          <w:lang w:val="en-GB"/>
        </w:rPr>
        <w:t>eferences (</w:t>
      </w:r>
      <w:r w:rsidR="00C97258" w:rsidRPr="00F97F3A">
        <w:rPr>
          <w:rFonts w:asciiTheme="minorHAnsi" w:hAnsiTheme="minorHAnsi"/>
          <w:b/>
          <w:lang w:val="en-GB"/>
        </w:rPr>
        <w:t xml:space="preserve">according </w:t>
      </w:r>
      <w:r w:rsidR="00C97258" w:rsidRPr="00F97F3A">
        <w:rPr>
          <w:rFonts w:asciiTheme="minorHAnsi" w:hAnsiTheme="minorHAnsi"/>
          <w:b/>
          <w:caps/>
          <w:lang w:val="en-GB"/>
        </w:rPr>
        <w:t xml:space="preserve">apa </w:t>
      </w:r>
      <w:r w:rsidR="00C97258" w:rsidRPr="00F97F3A">
        <w:rPr>
          <w:rFonts w:asciiTheme="minorHAnsi" w:hAnsiTheme="minorHAnsi"/>
          <w:b/>
          <w:lang w:val="en-GB"/>
        </w:rPr>
        <w:t>regulations</w:t>
      </w:r>
      <w:r w:rsidR="00C059FD">
        <w:rPr>
          <w:rFonts w:asciiTheme="minorHAnsi" w:hAnsiTheme="minorHAnsi"/>
          <w:b/>
          <w:lang w:val="en-GB"/>
        </w:rPr>
        <w:t>)</w:t>
      </w:r>
    </w:p>
    <w:p w:rsidR="002B3180" w:rsidRPr="009A1879" w:rsidRDefault="00EA45D9" w:rsidP="00C059FD">
      <w:pPr>
        <w:pStyle w:val="Pargrafdellista1"/>
        <w:spacing w:line="360" w:lineRule="auto"/>
        <w:ind w:left="360"/>
        <w:jc w:val="both"/>
        <w:rPr>
          <w:rFonts w:asciiTheme="minorHAnsi" w:hAnsiTheme="minorHAnsi"/>
          <w:b/>
          <w:sz w:val="22"/>
          <w:szCs w:val="22"/>
          <w:lang w:val="ca-ES"/>
        </w:rPr>
      </w:pPr>
      <w:r w:rsidRPr="009A1879">
        <w:rPr>
          <w:rFonts w:asciiTheme="minorHAnsi" w:hAnsiTheme="minorHAnsi"/>
          <w:b/>
          <w:sz w:val="22"/>
          <w:szCs w:val="22"/>
          <w:lang w:val="ca-ES"/>
        </w:rPr>
        <w:t xml:space="preserve"> </w:t>
      </w:r>
      <w:hyperlink r:id="rId8" w:history="1">
        <w:r w:rsidRPr="009A1879">
          <w:rPr>
            <w:rStyle w:val="Hipervnculo"/>
            <w:rFonts w:asciiTheme="minorHAnsi" w:hAnsiTheme="minorHAnsi" w:cstheme="minorHAnsi"/>
            <w:sz w:val="22"/>
            <w:szCs w:val="22"/>
            <w:lang w:val="ca-ES"/>
          </w:rPr>
          <w:t>https://apastyle.apa.org/style-grammar-guidelines/references/</w:t>
        </w:r>
      </w:hyperlink>
    </w:p>
    <w:p w:rsidR="00C059FD" w:rsidRPr="00F97F3A" w:rsidRDefault="00C059FD" w:rsidP="00C059FD">
      <w:pPr>
        <w:pStyle w:val="Pargrafdellista1"/>
        <w:spacing w:line="360" w:lineRule="auto"/>
        <w:ind w:left="360"/>
        <w:jc w:val="both"/>
        <w:rPr>
          <w:rFonts w:asciiTheme="minorHAnsi" w:hAnsiTheme="minorHAnsi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E757D" w:rsidRPr="003E757D" w:rsidTr="003E757D">
        <w:sdt>
          <w:sdtPr>
            <w:rPr>
              <w:rFonts w:asciiTheme="minorHAnsi" w:hAnsiTheme="minorHAnsi"/>
              <w:lang w:val="ca-ES"/>
            </w:rPr>
            <w:alias w:val="Referencies"/>
            <w:tag w:val="Referencies"/>
            <w:id w:val="-491796016"/>
            <w:lock w:val="sdtLocked"/>
            <w:showingPlcHdr/>
          </w:sdtPr>
          <w:sdtEndPr/>
          <w:sdtContent>
            <w:tc>
              <w:tcPr>
                <w:tcW w:w="8978" w:type="dxa"/>
              </w:tcPr>
              <w:p w:rsidR="003E757D" w:rsidRPr="003E757D" w:rsidRDefault="003E757D" w:rsidP="003E757D">
                <w:pPr>
                  <w:pStyle w:val="Pargrafdellista1"/>
                  <w:spacing w:line="360" w:lineRule="auto"/>
                  <w:ind w:left="0"/>
                  <w:jc w:val="both"/>
                  <w:rPr>
                    <w:rFonts w:asciiTheme="minorHAnsi" w:hAnsiTheme="minorHAnsi"/>
                    <w:lang w:val="ca-ES"/>
                  </w:rPr>
                </w:pPr>
                <w:r w:rsidRPr="003E757D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3E757D" w:rsidRPr="00C14D91" w:rsidRDefault="003E757D" w:rsidP="003E757D">
      <w:pPr>
        <w:pStyle w:val="Pargrafdellista1"/>
        <w:spacing w:line="360" w:lineRule="auto"/>
        <w:ind w:left="0"/>
        <w:jc w:val="both"/>
        <w:rPr>
          <w:lang w:val="ca-ES"/>
        </w:rPr>
      </w:pPr>
    </w:p>
    <w:sectPr w:rsidR="003E757D" w:rsidRPr="00C14D91" w:rsidSect="00EE6DA4">
      <w:headerReference w:type="default" r:id="rId9"/>
      <w:footerReference w:type="default" r:id="rId10"/>
      <w:pgSz w:w="12240" w:h="15840"/>
      <w:pgMar w:top="1417" w:right="1701" w:bottom="1417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798" w:rsidRDefault="009C3798" w:rsidP="003A22CE">
      <w:pPr>
        <w:spacing w:after="0" w:line="240" w:lineRule="auto"/>
      </w:pPr>
      <w:r>
        <w:separator/>
      </w:r>
    </w:p>
  </w:endnote>
  <w:endnote w:type="continuationSeparator" w:id="0">
    <w:p w:rsidR="009C3798" w:rsidRDefault="009C3798" w:rsidP="003A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056" w:rsidRPr="006E0056" w:rsidRDefault="006E0056" w:rsidP="006E0056">
    <w:pPr>
      <w:pStyle w:val="Piedepgina"/>
      <w:rPr>
        <w:lang w:val="es-ES_tradnl"/>
      </w:rPr>
    </w:pPr>
    <w:r w:rsidRPr="006E0056">
      <w:rPr>
        <w:lang w:val="es-ES_tradnl"/>
      </w:rPr>
      <w:t xml:space="preserve">Revista CIDUI </w:t>
    </w:r>
    <w:r w:rsidR="00EA45D9">
      <w:rPr>
        <w:lang w:val="es-ES_tradnl"/>
      </w:rPr>
      <w:t>202</w:t>
    </w:r>
    <w:r w:rsidR="009A1879">
      <w:rPr>
        <w:lang w:val="es-ES_tradnl"/>
      </w:rPr>
      <w:t>1</w:t>
    </w:r>
  </w:p>
  <w:p w:rsidR="005D39D3" w:rsidRDefault="006E0056" w:rsidP="006E0056">
    <w:pPr>
      <w:pStyle w:val="Piedepgina"/>
      <w:jc w:val="right"/>
    </w:pPr>
    <w:r>
      <w:t>ISSN: 2385-6203</w:t>
    </w:r>
    <w:r>
      <w:tab/>
    </w:r>
    <w:r>
      <w:tab/>
    </w:r>
    <w:r w:rsidR="005D39D3">
      <w:fldChar w:fldCharType="begin"/>
    </w:r>
    <w:r w:rsidR="005D39D3">
      <w:instrText xml:space="preserve"> PAGE   \* MERGEFORMAT </w:instrText>
    </w:r>
    <w:r w:rsidR="005D39D3">
      <w:fldChar w:fldCharType="separate"/>
    </w:r>
    <w:r w:rsidR="001C1087">
      <w:rPr>
        <w:noProof/>
      </w:rPr>
      <w:t>1</w:t>
    </w:r>
    <w:r w:rsidR="005D39D3">
      <w:fldChar w:fldCharType="end"/>
    </w:r>
  </w:p>
  <w:p w:rsidR="005D39D3" w:rsidRDefault="005D39D3" w:rsidP="00C21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798" w:rsidRDefault="009C3798" w:rsidP="003A22CE">
      <w:pPr>
        <w:spacing w:after="0" w:line="240" w:lineRule="auto"/>
      </w:pPr>
      <w:r>
        <w:separator/>
      </w:r>
    </w:p>
  </w:footnote>
  <w:footnote w:type="continuationSeparator" w:id="0">
    <w:p w:rsidR="009C3798" w:rsidRDefault="009C3798" w:rsidP="003A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9D3" w:rsidRPr="00C21554" w:rsidRDefault="005D39D3" w:rsidP="009773A3">
    <w:pPr>
      <w:pStyle w:val="Encabezado"/>
      <w:jc w:val="center"/>
      <w:rPr>
        <w:lang w:val="es-ES"/>
      </w:rPr>
    </w:pPr>
    <w:r>
      <w:rPr>
        <w:noProof/>
      </w:rPr>
      <w:drawing>
        <wp:inline distT="0" distB="0" distL="0" distR="0" wp14:anchorId="6263D3BF" wp14:editId="2ABF210D">
          <wp:extent cx="1501140" cy="362585"/>
          <wp:effectExtent l="0" t="0" r="381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39D3" w:rsidRPr="00C21554" w:rsidRDefault="005D39D3" w:rsidP="003A22CE">
    <w:pPr>
      <w:pStyle w:val="Encabezado"/>
      <w:rPr>
        <w:b/>
        <w:i/>
        <w:lang w:val="es-ES"/>
      </w:rPr>
    </w:pPr>
  </w:p>
  <w:p w:rsidR="00EA45D9" w:rsidRDefault="00EA45D9" w:rsidP="009773A3">
    <w:pPr>
      <w:pStyle w:val="titular-taronja-petit"/>
      <w:spacing w:before="0" w:beforeAutospacing="0" w:after="0" w:afterAutospacing="0"/>
      <w:jc w:val="center"/>
      <w:rPr>
        <w:rFonts w:asciiTheme="minorHAnsi" w:hAnsiTheme="minorHAnsi"/>
        <w:b/>
        <w:bCs/>
        <w:color w:val="17365D"/>
        <w:spacing w:val="5"/>
        <w:kern w:val="28"/>
        <w:sz w:val="28"/>
        <w:szCs w:val="36"/>
        <w:lang w:val="en-GB" w:eastAsia="es-ES"/>
      </w:rPr>
    </w:pPr>
    <w:r w:rsidRPr="00EA45D9">
      <w:rPr>
        <w:rFonts w:asciiTheme="minorHAnsi" w:hAnsiTheme="minorHAnsi"/>
        <w:b/>
        <w:bCs/>
        <w:color w:val="17365D"/>
        <w:spacing w:val="5"/>
        <w:kern w:val="28"/>
        <w:sz w:val="28"/>
        <w:szCs w:val="36"/>
        <w:lang w:val="en-GB" w:eastAsia="es-ES"/>
      </w:rPr>
      <w:t>BEYOND COMPETENCIES: NEW CHALLENGES IN A DIGITAL SOCIETY</w:t>
    </w:r>
  </w:p>
  <w:p w:rsidR="005D39D3" w:rsidRPr="003A22CE" w:rsidRDefault="005D39D3" w:rsidP="009773A3">
    <w:pPr>
      <w:pStyle w:val="titular-taronja-petit"/>
      <w:spacing w:before="0" w:beforeAutospacing="0" w:after="0" w:afterAutospacing="0"/>
      <w:jc w:val="center"/>
      <w:rPr>
        <w:lang w:val="es-ES"/>
      </w:rPr>
    </w:pPr>
    <w:r>
      <w:rPr>
        <w:rFonts w:ascii="Cambria" w:hAnsi="Cambria"/>
        <w:iCs/>
        <w:color w:val="17365D"/>
        <w:spacing w:val="5"/>
        <w:kern w:val="28"/>
        <w:sz w:val="28"/>
        <w:szCs w:val="36"/>
        <w:lang w:val="es-ES" w:eastAsia="es-ES"/>
      </w:rPr>
      <w:t>-----------------------------------------------------------------------------------------</w:t>
    </w:r>
  </w:p>
  <w:p w:rsidR="005D39D3" w:rsidRPr="003A22CE" w:rsidRDefault="005D39D3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198"/>
    <w:multiLevelType w:val="hybridMultilevel"/>
    <w:tmpl w:val="CBB22092"/>
    <w:lvl w:ilvl="0" w:tplc="0C0A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3AF6E52"/>
    <w:multiLevelType w:val="hybridMultilevel"/>
    <w:tmpl w:val="3548923C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" w15:restartNumberingAfterBreak="0">
    <w:nsid w:val="0D911851"/>
    <w:multiLevelType w:val="hybridMultilevel"/>
    <w:tmpl w:val="25AEDC1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751D14"/>
    <w:multiLevelType w:val="hybridMultilevel"/>
    <w:tmpl w:val="47E0E85A"/>
    <w:lvl w:ilvl="0" w:tplc="5CD493BE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5382F30"/>
    <w:multiLevelType w:val="hybridMultilevel"/>
    <w:tmpl w:val="EEEA2B98"/>
    <w:lvl w:ilvl="0" w:tplc="BDEA59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E308F2"/>
    <w:multiLevelType w:val="hybridMultilevel"/>
    <w:tmpl w:val="9E7C687E"/>
    <w:lvl w:ilvl="0" w:tplc="3A0C604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B6ED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3" w:tplc="6ADC1C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3A0C6044">
      <w:start w:val="1"/>
      <w:numFmt w:val="decimal"/>
      <w:lvlText w:val="%5."/>
      <w:lvlJc w:val="left"/>
      <w:pPr>
        <w:tabs>
          <w:tab w:val="num" w:pos="2880"/>
        </w:tabs>
        <w:ind w:left="3600" w:hanging="360"/>
      </w:pPr>
      <w:rPr>
        <w:rFonts w:ascii="Times New Roman" w:hAnsi="Times New Roman" w:hint="default"/>
        <w:b/>
        <w:i w:val="0"/>
        <w:sz w:val="24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37B9B"/>
    <w:multiLevelType w:val="multilevel"/>
    <w:tmpl w:val="C7685A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600" w:hanging="36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72AB1"/>
    <w:multiLevelType w:val="multilevel"/>
    <w:tmpl w:val="1B7020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379E2"/>
    <w:multiLevelType w:val="hybridMultilevel"/>
    <w:tmpl w:val="684CA096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9" w15:restartNumberingAfterBreak="0">
    <w:nsid w:val="3D325D4D"/>
    <w:multiLevelType w:val="multilevel"/>
    <w:tmpl w:val="046C03B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hAnsiTheme="minorHAnsi" w:hint="default"/>
        <w:b/>
        <w:i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AC13AD"/>
    <w:multiLevelType w:val="hybridMultilevel"/>
    <w:tmpl w:val="1C6CA136"/>
    <w:lvl w:ilvl="0" w:tplc="65DCF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B8072E"/>
    <w:multiLevelType w:val="hybridMultilevel"/>
    <w:tmpl w:val="5B740092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2" w15:restartNumberingAfterBreak="0">
    <w:nsid w:val="4A752954"/>
    <w:multiLevelType w:val="hybridMultilevel"/>
    <w:tmpl w:val="5DC26FD8"/>
    <w:lvl w:ilvl="0" w:tplc="0C0A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  <w:rPr>
        <w:rFonts w:cs="Times New Roman"/>
      </w:rPr>
    </w:lvl>
  </w:abstractNum>
  <w:abstractNum w:abstractNumId="13" w15:restartNumberingAfterBreak="0">
    <w:nsid w:val="4CD55B19"/>
    <w:multiLevelType w:val="hybridMultilevel"/>
    <w:tmpl w:val="410850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DCFE3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81C6E"/>
    <w:multiLevelType w:val="multilevel"/>
    <w:tmpl w:val="041E2C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9154F"/>
    <w:multiLevelType w:val="hybridMultilevel"/>
    <w:tmpl w:val="6C4CF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3"/>
  </w:num>
  <w:num w:numId="5">
    <w:abstractNumId w:val="0"/>
  </w:num>
  <w:num w:numId="6">
    <w:abstractNumId w:val="12"/>
  </w:num>
  <w:num w:numId="7">
    <w:abstractNumId w:val="10"/>
  </w:num>
  <w:num w:numId="8">
    <w:abstractNumId w:val="7"/>
  </w:num>
  <w:num w:numId="9">
    <w:abstractNumId w:val="14"/>
  </w:num>
  <w:num w:numId="10">
    <w:abstractNumId w:val="6"/>
  </w:num>
  <w:num w:numId="11">
    <w:abstractNumId w:val="8"/>
  </w:num>
  <w:num w:numId="12">
    <w:abstractNumId w:val="1"/>
  </w:num>
  <w:num w:numId="13">
    <w:abstractNumId w:val="11"/>
  </w:num>
  <w:num w:numId="14">
    <w:abstractNumId w:val="2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79"/>
    <w:rsid w:val="00001A29"/>
    <w:rsid w:val="00002BBA"/>
    <w:rsid w:val="00070D15"/>
    <w:rsid w:val="00092875"/>
    <w:rsid w:val="00092A0F"/>
    <w:rsid w:val="000A29D6"/>
    <w:rsid w:val="000A4563"/>
    <w:rsid w:val="000C108D"/>
    <w:rsid w:val="000F7721"/>
    <w:rsid w:val="0010068D"/>
    <w:rsid w:val="0012644C"/>
    <w:rsid w:val="00147176"/>
    <w:rsid w:val="001478CE"/>
    <w:rsid w:val="00197D69"/>
    <w:rsid w:val="001A0560"/>
    <w:rsid w:val="001C1087"/>
    <w:rsid w:val="0021029A"/>
    <w:rsid w:val="002547B3"/>
    <w:rsid w:val="002826CF"/>
    <w:rsid w:val="002B3180"/>
    <w:rsid w:val="00377541"/>
    <w:rsid w:val="003A22CE"/>
    <w:rsid w:val="003A6657"/>
    <w:rsid w:val="003D38AF"/>
    <w:rsid w:val="003E757D"/>
    <w:rsid w:val="00410E65"/>
    <w:rsid w:val="0042003E"/>
    <w:rsid w:val="004234D5"/>
    <w:rsid w:val="00435FF4"/>
    <w:rsid w:val="004403B9"/>
    <w:rsid w:val="00470439"/>
    <w:rsid w:val="00485ACA"/>
    <w:rsid w:val="004D729D"/>
    <w:rsid w:val="004E3293"/>
    <w:rsid w:val="004E631A"/>
    <w:rsid w:val="0053109E"/>
    <w:rsid w:val="00591CF3"/>
    <w:rsid w:val="005D39D3"/>
    <w:rsid w:val="00614C91"/>
    <w:rsid w:val="0067439D"/>
    <w:rsid w:val="006D63D4"/>
    <w:rsid w:val="006D7100"/>
    <w:rsid w:val="006E0056"/>
    <w:rsid w:val="006F0984"/>
    <w:rsid w:val="00716BBA"/>
    <w:rsid w:val="00735C1C"/>
    <w:rsid w:val="00742402"/>
    <w:rsid w:val="00765C59"/>
    <w:rsid w:val="00770AD7"/>
    <w:rsid w:val="00777EC1"/>
    <w:rsid w:val="00787E59"/>
    <w:rsid w:val="007F0919"/>
    <w:rsid w:val="007F4D56"/>
    <w:rsid w:val="0085155A"/>
    <w:rsid w:val="008642AB"/>
    <w:rsid w:val="008B0B28"/>
    <w:rsid w:val="008B6FE7"/>
    <w:rsid w:val="008D02AA"/>
    <w:rsid w:val="008D0E98"/>
    <w:rsid w:val="008D58F0"/>
    <w:rsid w:val="00902562"/>
    <w:rsid w:val="00927603"/>
    <w:rsid w:val="00944E01"/>
    <w:rsid w:val="0094663C"/>
    <w:rsid w:val="00952F3D"/>
    <w:rsid w:val="00964DC8"/>
    <w:rsid w:val="00971D1E"/>
    <w:rsid w:val="009773A3"/>
    <w:rsid w:val="009840C7"/>
    <w:rsid w:val="00986165"/>
    <w:rsid w:val="009A1879"/>
    <w:rsid w:val="009C10FB"/>
    <w:rsid w:val="009C3798"/>
    <w:rsid w:val="009C4931"/>
    <w:rsid w:val="009D2609"/>
    <w:rsid w:val="009D5188"/>
    <w:rsid w:val="00A15A98"/>
    <w:rsid w:val="00A67FD9"/>
    <w:rsid w:val="00AA2888"/>
    <w:rsid w:val="00B15D5A"/>
    <w:rsid w:val="00B366DC"/>
    <w:rsid w:val="00B67CB6"/>
    <w:rsid w:val="00B77D30"/>
    <w:rsid w:val="00BC0489"/>
    <w:rsid w:val="00BD4D89"/>
    <w:rsid w:val="00BF4947"/>
    <w:rsid w:val="00C01FA6"/>
    <w:rsid w:val="00C051A2"/>
    <w:rsid w:val="00C059FD"/>
    <w:rsid w:val="00C14D91"/>
    <w:rsid w:val="00C21554"/>
    <w:rsid w:val="00C21588"/>
    <w:rsid w:val="00C327CF"/>
    <w:rsid w:val="00C7396C"/>
    <w:rsid w:val="00C910F4"/>
    <w:rsid w:val="00C92B7A"/>
    <w:rsid w:val="00C97258"/>
    <w:rsid w:val="00CA035B"/>
    <w:rsid w:val="00CB6A8F"/>
    <w:rsid w:val="00CB7D83"/>
    <w:rsid w:val="00CC3915"/>
    <w:rsid w:val="00D0709D"/>
    <w:rsid w:val="00D57AA2"/>
    <w:rsid w:val="00D71667"/>
    <w:rsid w:val="00DC3B56"/>
    <w:rsid w:val="00DC6D63"/>
    <w:rsid w:val="00DE6067"/>
    <w:rsid w:val="00DF1D3D"/>
    <w:rsid w:val="00E6321F"/>
    <w:rsid w:val="00EA2ECE"/>
    <w:rsid w:val="00EA45D9"/>
    <w:rsid w:val="00EE4E32"/>
    <w:rsid w:val="00EE6DA4"/>
    <w:rsid w:val="00EF4146"/>
    <w:rsid w:val="00EF7DA9"/>
    <w:rsid w:val="00F23817"/>
    <w:rsid w:val="00F3504F"/>
    <w:rsid w:val="00F77686"/>
    <w:rsid w:val="00F96684"/>
    <w:rsid w:val="00F97F3A"/>
    <w:rsid w:val="00FC3F9B"/>
    <w:rsid w:val="00FC4EF1"/>
    <w:rsid w:val="00FD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A068"/>
  <w15:docId w15:val="{D57A1704-EDE0-4031-8B15-FAA42A32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60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rsid w:val="003A22C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A2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nhideWhenUsed/>
    <w:rsid w:val="003A2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A22CE"/>
  </w:style>
  <w:style w:type="paragraph" w:styleId="Piedepgina">
    <w:name w:val="footer"/>
    <w:basedOn w:val="Normal"/>
    <w:link w:val="PiedepginaCar"/>
    <w:uiPriority w:val="99"/>
    <w:unhideWhenUsed/>
    <w:rsid w:val="003A2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22CE"/>
  </w:style>
  <w:style w:type="paragraph" w:styleId="Ttulo">
    <w:name w:val="Title"/>
    <w:basedOn w:val="Normal"/>
    <w:next w:val="Normal"/>
    <w:link w:val="TtuloCar"/>
    <w:uiPriority w:val="10"/>
    <w:qFormat/>
    <w:rsid w:val="003A22C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s-ES" w:eastAsia="es-ES"/>
    </w:rPr>
  </w:style>
  <w:style w:type="character" w:customStyle="1" w:styleId="TtuloCar">
    <w:name w:val="Título Car"/>
    <w:link w:val="Ttulo"/>
    <w:uiPriority w:val="10"/>
    <w:rsid w:val="003A22C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22C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A22CE"/>
    <w:rPr>
      <w:rFonts w:ascii="Tahoma" w:hAnsi="Tahoma" w:cs="Tahoma"/>
      <w:sz w:val="16"/>
      <w:szCs w:val="16"/>
    </w:rPr>
  </w:style>
  <w:style w:type="paragraph" w:customStyle="1" w:styleId="titular-taronja-petit">
    <w:name w:val="titular-taronja-petit"/>
    <w:basedOn w:val="Normal"/>
    <w:rsid w:val="003A2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xtoennegrita">
    <w:name w:val="Strong"/>
    <w:uiPriority w:val="22"/>
    <w:qFormat/>
    <w:rsid w:val="003A22CE"/>
    <w:rPr>
      <w:b/>
      <w:bCs/>
    </w:rPr>
  </w:style>
  <w:style w:type="character" w:styleId="Hipervnculo">
    <w:name w:val="Hyperlink"/>
    <w:uiPriority w:val="99"/>
    <w:rsid w:val="003A22CE"/>
    <w:rPr>
      <w:color w:val="0000FF"/>
      <w:u w:val="single"/>
    </w:rPr>
  </w:style>
  <w:style w:type="paragraph" w:customStyle="1" w:styleId="Pargrafdellista1">
    <w:name w:val="Paràgraf de llista1"/>
    <w:basedOn w:val="Normal"/>
    <w:uiPriority w:val="34"/>
    <w:qFormat/>
    <w:rsid w:val="003A22C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Remite">
    <w:name w:val="Remite"/>
    <w:rsid w:val="00C21554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eastAsia="Batang" w:hAnsi="Garamond"/>
      <w:caps/>
      <w:spacing w:val="30"/>
      <w:sz w:val="1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902562"/>
    <w:rPr>
      <w:color w:val="808080"/>
    </w:rPr>
  </w:style>
  <w:style w:type="table" w:styleId="Tablaconcuadrcula">
    <w:name w:val="Table Grid"/>
    <w:basedOn w:val="Tablanormal"/>
    <w:uiPriority w:val="59"/>
    <w:rsid w:val="00A15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dellista">
    <w:name w:val="Paràgraf de llista"/>
    <w:basedOn w:val="Normal"/>
    <w:uiPriority w:val="34"/>
    <w:qFormat/>
    <w:rsid w:val="00C9725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EA45D9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C059FD"/>
    <w:pPr>
      <w:ind w:left="720"/>
      <w:contextualSpacing/>
    </w:pPr>
  </w:style>
  <w:style w:type="paragraph" w:customStyle="1" w:styleId="formtitol">
    <w:name w:val="form titol"/>
    <w:basedOn w:val="Normal"/>
    <w:link w:val="formtitolChar"/>
    <w:qFormat/>
    <w:rsid w:val="00147176"/>
    <w:pPr>
      <w:spacing w:line="360" w:lineRule="auto"/>
      <w:ind w:left="360" w:hanging="360"/>
      <w:jc w:val="center"/>
    </w:pPr>
    <w:rPr>
      <w:rFonts w:asciiTheme="minorHAnsi" w:hAnsiTheme="minorHAnsi"/>
      <w:b/>
      <w:sz w:val="28"/>
      <w:szCs w:val="24"/>
      <w:lang w:val="ca-ES"/>
    </w:rPr>
  </w:style>
  <w:style w:type="character" w:customStyle="1" w:styleId="formtitolChar">
    <w:name w:val="form titol Char"/>
    <w:basedOn w:val="Fuentedeprrafopredeter"/>
    <w:link w:val="formtitol"/>
    <w:rsid w:val="00147176"/>
    <w:rPr>
      <w:rFonts w:asciiTheme="minorHAnsi" w:hAnsiTheme="minorHAnsi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style-grammar-guidelines/referenc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22770\Downloads\cidui-2020-proposta-e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6669E4F6FD42B9AFAC5DFD88045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756C5-F97D-427E-A397-3F346D042F79}"/>
      </w:docPartPr>
      <w:docPartBody>
        <w:p w:rsidR="00000000" w:rsidRDefault="007165AD">
          <w:pPr>
            <w:pStyle w:val="426669E4F6FD42B9AFAC5DFD8804591B"/>
          </w:pPr>
          <w:r w:rsidRPr="006376E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3A6BA0F6F5614E649379C2AD8D559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ED14C-04ED-49A9-97BF-3B520E656852}"/>
      </w:docPartPr>
      <w:docPartBody>
        <w:p w:rsidR="00000000" w:rsidRDefault="007165AD">
          <w:pPr>
            <w:pStyle w:val="3A6BA0F6F5614E649379C2AD8D559C83"/>
          </w:pPr>
          <w:r w:rsidRPr="006376E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804CD48D53F04C37B4F9C17669412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823B6-48A7-4034-ACC0-3D0161ECDD36}"/>
      </w:docPartPr>
      <w:docPartBody>
        <w:p w:rsidR="00000000" w:rsidRDefault="007165AD">
          <w:pPr>
            <w:pStyle w:val="804CD48D53F04C37B4F9C176694123FD"/>
          </w:pPr>
          <w:r w:rsidRPr="0020300C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D7E75BCEF2AD448EB9C40EFC16116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519FB-ACA0-477C-B0F1-486812AF8CD2}"/>
      </w:docPartPr>
      <w:docPartBody>
        <w:p w:rsidR="00000000" w:rsidRDefault="007165AD">
          <w:pPr>
            <w:pStyle w:val="D7E75BCEF2AD448EB9C40EFC16116C37"/>
          </w:pPr>
          <w:r w:rsidRPr="00C910F4">
            <w:rPr>
              <w:rStyle w:val="Textodelmarcadordeposicin"/>
              <w:lang w:val="en-US"/>
            </w:rPr>
            <w:t>Click here to enter text.</w:t>
          </w:r>
        </w:p>
      </w:docPartBody>
    </w:docPart>
    <w:docPart>
      <w:docPartPr>
        <w:name w:val="FCD9BB38B11845BA80CCB9D736CB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E9676-A61A-4E72-A5CE-79C1E136152F}"/>
      </w:docPartPr>
      <w:docPartBody>
        <w:p w:rsidR="00000000" w:rsidRDefault="007165AD">
          <w:pPr>
            <w:pStyle w:val="FCD9BB38B11845BA80CCB9D736CB9F4C"/>
          </w:pPr>
          <w:r w:rsidRPr="00C910F4">
            <w:rPr>
              <w:rStyle w:val="Textodelmarcadordeposicin"/>
              <w:lang w:val="en-US"/>
            </w:rPr>
            <w:t>Click here to enter text.</w:t>
          </w:r>
        </w:p>
      </w:docPartBody>
    </w:docPart>
    <w:docPart>
      <w:docPartPr>
        <w:name w:val="9E20F48D5F1F49718795FB16F0D1A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B5E67-44A1-49F9-B6DD-32B03F078FEA}"/>
      </w:docPartPr>
      <w:docPartBody>
        <w:p w:rsidR="00000000" w:rsidRDefault="007165AD">
          <w:pPr>
            <w:pStyle w:val="9E20F48D5F1F49718795FB16F0D1AB36"/>
          </w:pPr>
          <w:r w:rsidRPr="00C910F4">
            <w:rPr>
              <w:rStyle w:val="Textodelmarcadordeposicin"/>
              <w:sz w:val="24"/>
              <w:szCs w:val="24"/>
            </w:rPr>
            <w:t>Click here to enter text.</w:t>
          </w:r>
        </w:p>
      </w:docPartBody>
    </w:docPart>
    <w:docPart>
      <w:docPartPr>
        <w:name w:val="EA76A130AA2C481298506C6191A39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96837-C51A-4B52-9FE7-54783E302F4D}"/>
      </w:docPartPr>
      <w:docPartBody>
        <w:p w:rsidR="00000000" w:rsidRDefault="007165AD">
          <w:pPr>
            <w:pStyle w:val="EA76A130AA2C481298506C6191A398E3"/>
          </w:pPr>
          <w:r w:rsidRPr="004C1B79">
            <w:rPr>
              <w:rStyle w:val="Textodelmarcadordeposicin"/>
              <w:rFonts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528FC43B059F4D8EAFB53CD965A8B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87FBF-7805-42CD-94C9-5161A78837B1}"/>
      </w:docPartPr>
      <w:docPartBody>
        <w:p w:rsidR="00000000" w:rsidRDefault="007165AD">
          <w:pPr>
            <w:pStyle w:val="528FC43B059F4D8EAFB53CD965A8BA45"/>
          </w:pPr>
          <w:r w:rsidRPr="00D0709D">
            <w:rPr>
              <w:rStyle w:val="Textodelmarcadordeposicin"/>
              <w:rFonts w:cstheme="minorHAnsi"/>
              <w:sz w:val="28"/>
              <w:szCs w:val="28"/>
            </w:rPr>
            <w:t>Choose an item.</w:t>
          </w:r>
        </w:p>
      </w:docPartBody>
    </w:docPart>
    <w:docPart>
      <w:docPartPr>
        <w:name w:val="4E4A88E3F70243CFAED05E975CF9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4CD9B-8085-4F03-A239-764E25B711BC}"/>
      </w:docPartPr>
      <w:docPartBody>
        <w:p w:rsidR="00000000" w:rsidRDefault="007165AD">
          <w:pPr>
            <w:pStyle w:val="4E4A88E3F70243CFAED05E975CF909F5"/>
          </w:pPr>
          <w:r w:rsidRPr="005F1C98">
            <w:rPr>
              <w:rStyle w:val="Textodelmarcadordeposicin"/>
              <w:rFonts w:ascii="Calibri" w:hAnsi="Calibri" w:cs="Calibri"/>
              <w:sz w:val="28"/>
              <w:szCs w:val="28"/>
            </w:rPr>
            <w:t>Choose an item.</w:t>
          </w:r>
        </w:p>
      </w:docPartBody>
    </w:docPart>
    <w:docPart>
      <w:docPartPr>
        <w:name w:val="CF4F77652A3C4C4F8F6CEBF816ECC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BDF61-2EA4-429B-A981-7D33363E788A}"/>
      </w:docPartPr>
      <w:docPartBody>
        <w:p w:rsidR="00000000" w:rsidRDefault="007165AD">
          <w:pPr>
            <w:pStyle w:val="CF4F77652A3C4C4F8F6CEBF816ECC0DA"/>
          </w:pPr>
          <w:r w:rsidRPr="00C910F4">
            <w:rPr>
              <w:rStyle w:val="Textodelmarcadordeposicin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AD"/>
    <w:rsid w:val="0071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426669E4F6FD42B9AFAC5DFD8804591B">
    <w:name w:val="426669E4F6FD42B9AFAC5DFD8804591B"/>
  </w:style>
  <w:style w:type="paragraph" w:customStyle="1" w:styleId="3A6BA0F6F5614E649379C2AD8D559C83">
    <w:name w:val="3A6BA0F6F5614E649379C2AD8D559C83"/>
  </w:style>
  <w:style w:type="paragraph" w:customStyle="1" w:styleId="804CD48D53F04C37B4F9C176694123FD">
    <w:name w:val="804CD48D53F04C37B4F9C176694123FD"/>
  </w:style>
  <w:style w:type="paragraph" w:customStyle="1" w:styleId="D7E75BCEF2AD448EB9C40EFC16116C37">
    <w:name w:val="D7E75BCEF2AD448EB9C40EFC16116C37"/>
  </w:style>
  <w:style w:type="paragraph" w:customStyle="1" w:styleId="FCD9BB38B11845BA80CCB9D736CB9F4C">
    <w:name w:val="FCD9BB38B11845BA80CCB9D736CB9F4C"/>
  </w:style>
  <w:style w:type="paragraph" w:customStyle="1" w:styleId="9E20F48D5F1F49718795FB16F0D1AB36">
    <w:name w:val="9E20F48D5F1F49718795FB16F0D1AB36"/>
  </w:style>
  <w:style w:type="paragraph" w:customStyle="1" w:styleId="EA76A130AA2C481298506C6191A398E3">
    <w:name w:val="EA76A130AA2C481298506C6191A398E3"/>
  </w:style>
  <w:style w:type="paragraph" w:customStyle="1" w:styleId="528FC43B059F4D8EAFB53CD965A8BA45">
    <w:name w:val="528FC43B059F4D8EAFB53CD965A8BA45"/>
  </w:style>
  <w:style w:type="paragraph" w:customStyle="1" w:styleId="4E4A88E3F70243CFAED05E975CF909F5">
    <w:name w:val="4E4A88E3F70243CFAED05E975CF909F5"/>
  </w:style>
  <w:style w:type="paragraph" w:customStyle="1" w:styleId="CF4F77652A3C4C4F8F6CEBF816ECC0DA">
    <w:name w:val="CF4F77652A3C4C4F8F6CEBF816ECC0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cidui-2020-proposta-en</Template>
  <TotalTime>0</TotalTime>
  <Pages>6</Pages>
  <Words>156</Words>
  <Characters>860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>TÍTOL</vt:lpstr>
      <vt:lpstr>TÍTOL</vt:lpstr>
      <vt:lpstr>TÍTOL</vt:lpstr>
    </vt:vector>
  </TitlesOfParts>
  <Company>Toshiba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TÍTOL</dc:title>
  <dc:creator>Núria Merino Sáez</dc:creator>
  <cp:lastModifiedBy>Núria Merino Sáez</cp:lastModifiedBy>
  <cp:revision>1</cp:revision>
  <cp:lastPrinted>2014-04-08T12:21:00Z</cp:lastPrinted>
  <dcterms:created xsi:type="dcterms:W3CDTF">2021-01-29T13:56:00Z</dcterms:created>
  <dcterms:modified xsi:type="dcterms:W3CDTF">2021-01-29T13:56:00Z</dcterms:modified>
</cp:coreProperties>
</file>