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136"/>
        <w:gridCol w:w="7952"/>
      </w:tblGrid>
      <w:tr w:rsidR="00952800" w:rsidTr="00AB7C8C">
        <w:trPr>
          <w:trHeight w:val="217"/>
        </w:trPr>
        <w:tc>
          <w:tcPr>
            <w:tcW w:w="1135" w:type="dxa"/>
            <w:tcBorders>
              <w:top w:val="nil"/>
              <w:left w:val="nil"/>
              <w:bottom w:val="nil"/>
            </w:tcBorders>
          </w:tcPr>
          <w:p w:rsidR="00952800" w:rsidRDefault="00952800" w:rsidP="00AB7C8C">
            <w:pPr>
              <w:spacing w:line="360" w:lineRule="auto"/>
              <w:rPr>
                <w:rStyle w:val="formtitolChar"/>
              </w:rPr>
            </w:pPr>
            <w:r>
              <w:rPr>
                <w:rStyle w:val="formtitolChar"/>
              </w:rPr>
              <w:t>TÍTU</w:t>
            </w:r>
            <w:r w:rsidRPr="00A62C6C">
              <w:rPr>
                <w:rStyle w:val="formtitolChar"/>
              </w:rPr>
              <w:t>L</w:t>
            </w:r>
            <w:r>
              <w:rPr>
                <w:rStyle w:val="formtitolChar"/>
              </w:rPr>
              <w:t>O:</w:t>
            </w:r>
          </w:p>
        </w:tc>
        <w:tc>
          <w:tcPr>
            <w:tcW w:w="7953" w:type="dxa"/>
          </w:tcPr>
          <w:p w:rsidR="00952800" w:rsidRDefault="006A0204" w:rsidP="00AB7C8C">
            <w:pPr>
              <w:spacing w:line="360" w:lineRule="auto"/>
              <w:jc w:val="center"/>
              <w:rPr>
                <w:rStyle w:val="formtitolChar"/>
              </w:rPr>
            </w:pPr>
            <w:sdt>
              <w:sdtPr>
                <w:rPr>
                  <w:rStyle w:val="formtitolChar"/>
                </w:rPr>
                <w:alias w:val="títol"/>
                <w:tag w:val="títol"/>
                <w:id w:val="-2006734210"/>
                <w:placeholder>
                  <w:docPart w:val="8D4C9980659E4919AF285EF628FA47FA"/>
                </w:placeholder>
                <w:showingPlcHdr/>
              </w:sdtPr>
              <w:sdtEndPr>
                <w:rPr>
                  <w:rStyle w:val="formtitolChar"/>
                </w:rPr>
              </w:sdtEndPr>
              <w:sdtContent>
                <w:r w:rsidR="00952800" w:rsidRPr="006376EE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</w:tbl>
    <w:p w:rsidR="00952800" w:rsidRPr="00E740F5" w:rsidRDefault="00952800" w:rsidP="00952800">
      <w:pPr>
        <w:rPr>
          <w:sz w:val="16"/>
          <w:szCs w:val="16"/>
          <w:lang w:val="ca-ES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1196"/>
        <w:gridCol w:w="7892"/>
      </w:tblGrid>
      <w:tr w:rsidR="00952800" w:rsidTr="00AB7C8C">
        <w:trPr>
          <w:trHeight w:val="376"/>
        </w:trPr>
        <w:tc>
          <w:tcPr>
            <w:tcW w:w="1135" w:type="dxa"/>
            <w:tcBorders>
              <w:top w:val="nil"/>
              <w:left w:val="nil"/>
              <w:bottom w:val="nil"/>
            </w:tcBorders>
          </w:tcPr>
          <w:p w:rsidR="00952800" w:rsidRPr="00666136" w:rsidRDefault="00952800" w:rsidP="00952800">
            <w:pPr>
              <w:spacing w:line="360" w:lineRule="auto"/>
              <w:ind w:left="360" w:hanging="360"/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r w:rsidRPr="00666136"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Subtít</w:t>
            </w:r>
            <w:r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u</w:t>
            </w:r>
            <w:r w:rsidRPr="00666136"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l</w:t>
            </w:r>
            <w:r>
              <w:rPr>
                <w:rFonts w:asciiTheme="minorHAnsi" w:hAnsiTheme="minorHAnsi"/>
                <w:b/>
                <w:sz w:val="24"/>
                <w:szCs w:val="24"/>
                <w:lang w:val="ca-ES"/>
              </w:rPr>
              <w:t>o:</w:t>
            </w:r>
          </w:p>
        </w:tc>
        <w:tc>
          <w:tcPr>
            <w:tcW w:w="7953" w:type="dxa"/>
          </w:tcPr>
          <w:p w:rsidR="00952800" w:rsidRDefault="006A0204" w:rsidP="00AB7C8C">
            <w:pPr>
              <w:spacing w:line="360" w:lineRule="auto"/>
              <w:ind w:left="360" w:hanging="360"/>
              <w:jc w:val="center"/>
              <w:rPr>
                <w:rFonts w:asciiTheme="minorHAnsi" w:hAnsiTheme="minorHAnsi"/>
                <w:b/>
                <w:sz w:val="24"/>
                <w:szCs w:val="24"/>
                <w:lang w:val="ca-ES"/>
              </w:rPr>
            </w:pPr>
            <w:sdt>
              <w:sdtPr>
                <w:rPr>
                  <w:rFonts w:asciiTheme="minorHAnsi" w:hAnsiTheme="minorHAnsi"/>
                  <w:b/>
                  <w:sz w:val="24"/>
                  <w:szCs w:val="24"/>
                  <w:lang w:val="ca-ES"/>
                </w:rPr>
                <w:id w:val="452060440"/>
                <w:placeholder>
                  <w:docPart w:val="4EB4683F49574107AF9ED26924BDCF71"/>
                </w:placeholder>
                <w:showingPlcHdr/>
              </w:sdtPr>
              <w:sdtEndPr/>
              <w:sdtContent>
                <w:r w:rsidR="00952800" w:rsidRPr="006376EE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</w:tbl>
    <w:p w:rsidR="00952800" w:rsidRPr="00BB3FFB" w:rsidRDefault="00952800" w:rsidP="00E13A17">
      <w:pPr>
        <w:spacing w:line="360" w:lineRule="auto"/>
        <w:ind w:left="360" w:hanging="360"/>
        <w:jc w:val="center"/>
        <w:rPr>
          <w:rFonts w:asciiTheme="minorHAnsi" w:hAnsiTheme="minorHAnsi"/>
          <w:i/>
          <w:color w:val="FF0000"/>
          <w:sz w:val="28"/>
          <w:szCs w:val="24"/>
          <w:lang w:val="en-GB"/>
        </w:rPr>
      </w:pPr>
    </w:p>
    <w:p w:rsidR="00E13A17" w:rsidRPr="00B46415" w:rsidRDefault="00952800" w:rsidP="00E13A17">
      <w:pPr>
        <w:spacing w:line="360" w:lineRule="auto"/>
        <w:ind w:left="360" w:hanging="360"/>
        <w:jc w:val="center"/>
        <w:rPr>
          <w:rFonts w:asciiTheme="minorHAnsi" w:hAnsiTheme="minorHAnsi"/>
          <w:i/>
          <w:color w:val="FF0000"/>
          <w:sz w:val="28"/>
          <w:szCs w:val="24"/>
          <w:lang w:val="es-ES"/>
        </w:rPr>
      </w:pPr>
      <w:r w:rsidRPr="00BB3FFB">
        <w:rPr>
          <w:rFonts w:asciiTheme="minorHAnsi" w:hAnsiTheme="minorHAnsi"/>
          <w:i/>
          <w:color w:val="FF0000"/>
          <w:sz w:val="28"/>
          <w:szCs w:val="24"/>
          <w:lang w:val="en-GB"/>
        </w:rPr>
        <w:t xml:space="preserve"> </w:t>
      </w:r>
      <w:r w:rsidR="00E13A17" w:rsidRPr="00B46415">
        <w:rPr>
          <w:rFonts w:asciiTheme="minorHAnsi" w:hAnsiTheme="minorHAnsi"/>
          <w:i/>
          <w:color w:val="FF0000"/>
          <w:sz w:val="28"/>
          <w:szCs w:val="24"/>
          <w:lang w:val="es-ES"/>
        </w:rPr>
        <w:t>(No incluir las frases en rojo en el documento que enviéis)</w:t>
      </w:r>
    </w:p>
    <w:p w:rsidR="00E13A17" w:rsidRPr="00B46415" w:rsidRDefault="00E13A17" w:rsidP="00E13A17">
      <w:pPr>
        <w:spacing w:after="0" w:line="240" w:lineRule="auto"/>
        <w:jc w:val="both"/>
        <w:rPr>
          <w:rFonts w:asciiTheme="minorHAnsi" w:hAnsiTheme="minorHAnsi"/>
          <w:color w:val="FF0000"/>
          <w:sz w:val="24"/>
          <w:szCs w:val="24"/>
          <w:lang w:val="es-ES"/>
        </w:rPr>
      </w:pPr>
      <w:r w:rsidRPr="00B46415">
        <w:rPr>
          <w:rFonts w:asciiTheme="minorHAnsi" w:hAnsiTheme="minorHAnsi"/>
          <w:color w:val="FF0000"/>
          <w:sz w:val="24"/>
          <w:szCs w:val="24"/>
          <w:lang w:val="es-ES"/>
        </w:rPr>
        <w:t>Apellido/s Autor/a, Nombre/s Autor/a</w:t>
      </w:r>
    </w:p>
    <w:p w:rsidR="00E13A17" w:rsidRPr="00B46415" w:rsidRDefault="00E13A17" w:rsidP="0058270C">
      <w:pPr>
        <w:spacing w:after="0" w:line="240" w:lineRule="auto"/>
        <w:jc w:val="both"/>
        <w:rPr>
          <w:rFonts w:asciiTheme="minorHAnsi" w:hAnsiTheme="minorHAnsi"/>
          <w:color w:val="FF0000"/>
          <w:sz w:val="24"/>
          <w:szCs w:val="24"/>
          <w:lang w:val="es-ES"/>
        </w:rPr>
      </w:pPr>
      <w:r w:rsidRPr="00B46415">
        <w:rPr>
          <w:rFonts w:asciiTheme="minorHAnsi" w:hAnsiTheme="minorHAnsi"/>
          <w:color w:val="FF0000"/>
          <w:sz w:val="24"/>
          <w:szCs w:val="24"/>
          <w:lang w:val="es-ES"/>
        </w:rPr>
        <w:t>Universidad o Institución de procedencia</w:t>
      </w:r>
    </w:p>
    <w:p w:rsidR="00E13A17" w:rsidRPr="00B46415" w:rsidRDefault="00E13A17" w:rsidP="0058270C">
      <w:pPr>
        <w:spacing w:after="0" w:line="240" w:lineRule="auto"/>
        <w:jc w:val="both"/>
        <w:rPr>
          <w:rFonts w:asciiTheme="minorHAnsi" w:hAnsiTheme="minorHAnsi"/>
          <w:color w:val="FF0000"/>
          <w:sz w:val="24"/>
          <w:szCs w:val="24"/>
          <w:lang w:val="es-ES"/>
        </w:rPr>
      </w:pPr>
      <w:r w:rsidRPr="00B46415">
        <w:rPr>
          <w:rFonts w:asciiTheme="minorHAnsi" w:hAnsiTheme="minorHAnsi"/>
          <w:color w:val="FF0000"/>
          <w:sz w:val="24"/>
          <w:szCs w:val="24"/>
          <w:lang w:val="es-ES"/>
        </w:rPr>
        <w:t>Departamento/ Facultad</w:t>
      </w:r>
    </w:p>
    <w:p w:rsidR="00E13A17" w:rsidRPr="00B46415" w:rsidRDefault="00E13A17" w:rsidP="0058270C">
      <w:pPr>
        <w:spacing w:after="0" w:line="240" w:lineRule="auto"/>
        <w:jc w:val="both"/>
        <w:rPr>
          <w:rFonts w:asciiTheme="minorHAnsi" w:hAnsiTheme="minorHAnsi"/>
          <w:color w:val="FF0000"/>
          <w:sz w:val="24"/>
          <w:szCs w:val="24"/>
          <w:lang w:val="es-ES"/>
        </w:rPr>
      </w:pPr>
      <w:r w:rsidRPr="00B46415">
        <w:rPr>
          <w:rFonts w:asciiTheme="minorHAnsi" w:hAnsiTheme="minorHAnsi"/>
          <w:color w:val="FF0000"/>
          <w:sz w:val="24"/>
          <w:szCs w:val="24"/>
          <w:lang w:val="es-ES"/>
        </w:rPr>
        <w:t xml:space="preserve">Dirección postal completa (Calle/ </w:t>
      </w:r>
      <w:proofErr w:type="spellStart"/>
      <w:r w:rsidRPr="00B46415">
        <w:rPr>
          <w:rFonts w:asciiTheme="minorHAnsi" w:hAnsiTheme="minorHAnsi"/>
          <w:color w:val="FF0000"/>
          <w:sz w:val="24"/>
          <w:szCs w:val="24"/>
          <w:lang w:val="es-ES"/>
        </w:rPr>
        <w:t>Núm</w:t>
      </w:r>
      <w:proofErr w:type="spellEnd"/>
      <w:r w:rsidRPr="00B46415">
        <w:rPr>
          <w:rFonts w:asciiTheme="minorHAnsi" w:hAnsiTheme="minorHAnsi"/>
          <w:color w:val="FF0000"/>
          <w:sz w:val="24"/>
          <w:szCs w:val="24"/>
          <w:lang w:val="es-ES"/>
        </w:rPr>
        <w:t xml:space="preserve">/ Código postal/ Ciudad/ País) </w:t>
      </w:r>
    </w:p>
    <w:p w:rsidR="00E13A17" w:rsidRPr="00B46415" w:rsidRDefault="00E13A17" w:rsidP="0058270C">
      <w:pPr>
        <w:spacing w:after="0" w:line="360" w:lineRule="auto"/>
        <w:jc w:val="both"/>
        <w:rPr>
          <w:rFonts w:asciiTheme="minorHAnsi" w:hAnsiTheme="minorHAnsi"/>
          <w:color w:val="FF0000"/>
          <w:sz w:val="24"/>
          <w:lang w:val="es-ES"/>
        </w:rPr>
      </w:pPr>
      <w:r w:rsidRPr="00B46415">
        <w:rPr>
          <w:rFonts w:asciiTheme="minorHAnsi" w:hAnsiTheme="minorHAnsi"/>
          <w:color w:val="FF0000"/>
          <w:sz w:val="24"/>
          <w:lang w:val="es-ES"/>
        </w:rPr>
        <w:t>Dirección de correo electrónico</w:t>
      </w:r>
    </w:p>
    <w:p w:rsidR="00E13A17" w:rsidRPr="00B46415" w:rsidRDefault="00E13A17" w:rsidP="00E13A17">
      <w:pPr>
        <w:spacing w:after="0" w:line="360" w:lineRule="auto"/>
        <w:jc w:val="both"/>
        <w:rPr>
          <w:rFonts w:asciiTheme="minorHAnsi" w:hAnsiTheme="minorHAnsi"/>
          <w:i/>
          <w:color w:val="FF0000"/>
          <w:sz w:val="24"/>
          <w:lang w:val="es-ES"/>
        </w:rPr>
      </w:pPr>
      <w:r w:rsidRPr="00B46415">
        <w:rPr>
          <w:rFonts w:asciiTheme="minorHAnsi" w:hAnsiTheme="minorHAnsi"/>
          <w:i/>
          <w:color w:val="FF0000"/>
          <w:sz w:val="24"/>
          <w:lang w:val="es-ES"/>
        </w:rPr>
        <w:t>*Indicar esta información para cada uno de los autores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15A98" w:rsidRPr="00A15A98" w:rsidTr="00A15A98">
        <w:tc>
          <w:tcPr>
            <w:tcW w:w="8978" w:type="dxa"/>
          </w:tcPr>
          <w:sdt>
            <w:sdtPr>
              <w:rPr>
                <w:rFonts w:asciiTheme="minorHAnsi" w:hAnsiTheme="minorHAnsi"/>
                <w:sz w:val="24"/>
                <w:szCs w:val="24"/>
                <w:lang w:val="ca-ES"/>
              </w:rPr>
              <w:alias w:val="Autors"/>
              <w:tag w:val="Autors"/>
              <w:id w:val="-732930641"/>
              <w:lock w:val="sdtLocked"/>
              <w:placeholder>
                <w:docPart w:val="AEBD0FCBB0724B49B4038E01DA881442"/>
              </w:placeholder>
              <w:showingPlcHdr/>
            </w:sdtPr>
            <w:sdtEndPr/>
            <w:sdtContent>
              <w:p w:rsidR="00A15A98" w:rsidRPr="00A15A98" w:rsidRDefault="00A15A98" w:rsidP="00EE6DA4">
                <w:pPr>
                  <w:spacing w:line="240" w:lineRule="auto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20300C">
                  <w:rPr>
                    <w:rStyle w:val="Textodelmarcadordeposicin"/>
                  </w:rPr>
                  <w:t>Click here to enter text.</w:t>
                </w:r>
              </w:p>
            </w:sdtContent>
          </w:sdt>
        </w:tc>
      </w:tr>
    </w:tbl>
    <w:p w:rsidR="0067439D" w:rsidRPr="00944E01" w:rsidRDefault="0067439D" w:rsidP="00EE6DA4">
      <w:pPr>
        <w:spacing w:after="0" w:line="36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ca-ES"/>
        </w:rPr>
      </w:pPr>
    </w:p>
    <w:p w:rsidR="003A22CE" w:rsidRPr="00B46415" w:rsidRDefault="00E13A17" w:rsidP="003A22CE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B46415">
        <w:rPr>
          <w:rFonts w:asciiTheme="minorHAnsi" w:hAnsiTheme="minorHAnsi"/>
          <w:b/>
          <w:caps/>
        </w:rPr>
        <w:t>ResumEN</w:t>
      </w:r>
      <w:r w:rsidRPr="00B46415">
        <w:rPr>
          <w:rFonts w:asciiTheme="minorHAnsi" w:hAnsiTheme="minorHAnsi"/>
          <w:b/>
        </w:rPr>
        <w:t xml:space="preserve">: </w:t>
      </w:r>
      <w:r w:rsidRPr="00B46415">
        <w:rPr>
          <w:rFonts w:asciiTheme="minorHAnsi" w:hAnsiTheme="minorHAnsi"/>
          <w:i/>
          <w:color w:val="FF0000"/>
        </w:rPr>
        <w:t>400-500 caracteres CON espacios en el idioma de la comunicación</w:t>
      </w: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9088"/>
      </w:tblGrid>
      <w:tr w:rsidR="00591CF3" w:rsidTr="00591CF3">
        <w:trPr>
          <w:trHeight w:val="439"/>
        </w:trPr>
        <w:tc>
          <w:tcPr>
            <w:tcW w:w="9088" w:type="dxa"/>
          </w:tcPr>
          <w:sdt>
            <w:sdtPr>
              <w:rPr>
                <w:rFonts w:asciiTheme="minorHAnsi" w:hAnsiTheme="minorHAnsi"/>
                <w:sz w:val="24"/>
                <w:szCs w:val="24"/>
                <w:lang w:val="ca-ES"/>
              </w:rPr>
              <w:alias w:val="Resum"/>
              <w:tag w:val="Resum"/>
              <w:id w:val="1361546707"/>
              <w:lock w:val="sdtLocked"/>
              <w:placeholder>
                <w:docPart w:val="9560EECC182C4A99B1A760EFDA594C09"/>
              </w:placeholder>
              <w:showingPlcHdr/>
            </w:sdtPr>
            <w:sdtEndPr/>
            <w:sdtContent>
              <w:p w:rsidR="00591CF3" w:rsidRPr="00591CF3" w:rsidRDefault="00591CF3" w:rsidP="00591CF3">
                <w:pPr>
                  <w:spacing w:line="240" w:lineRule="auto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20300C">
                  <w:rPr>
                    <w:rStyle w:val="Textodelmarcadordeposicin"/>
                  </w:rPr>
                  <w:t>Click here to enter text.</w:t>
                </w:r>
              </w:p>
            </w:sdtContent>
          </w:sdt>
        </w:tc>
      </w:tr>
    </w:tbl>
    <w:p w:rsidR="001A0560" w:rsidRPr="00944E01" w:rsidRDefault="001A0560" w:rsidP="001A0560">
      <w:pPr>
        <w:pStyle w:val="Pargrafdellista1"/>
        <w:spacing w:line="360" w:lineRule="auto"/>
        <w:rPr>
          <w:b/>
          <w:lang w:val="ca-ES"/>
        </w:rPr>
      </w:pPr>
    </w:p>
    <w:p w:rsidR="00E13A17" w:rsidRPr="00B46415" w:rsidRDefault="00E13A17" w:rsidP="00E13A17">
      <w:pPr>
        <w:pStyle w:val="Pargrafdellista"/>
        <w:numPr>
          <w:ilvl w:val="0"/>
          <w:numId w:val="1"/>
        </w:numPr>
        <w:tabs>
          <w:tab w:val="clear" w:pos="-360"/>
          <w:tab w:val="num" w:pos="0"/>
        </w:tabs>
        <w:spacing w:line="360" w:lineRule="auto"/>
        <w:rPr>
          <w:rFonts w:asciiTheme="minorHAnsi" w:hAnsiTheme="minorHAnsi"/>
          <w:b/>
          <w:lang w:val="en-GB"/>
        </w:rPr>
      </w:pPr>
      <w:r w:rsidRPr="00B46415">
        <w:rPr>
          <w:rFonts w:asciiTheme="minorHAnsi" w:hAnsiTheme="minorHAnsi"/>
          <w:b/>
          <w:caps/>
          <w:lang w:val="en-GB"/>
        </w:rPr>
        <w:t>Abstract:</w:t>
      </w:r>
      <w:r w:rsidRPr="00B46415">
        <w:rPr>
          <w:rFonts w:asciiTheme="minorHAnsi" w:hAnsiTheme="minorHAnsi"/>
          <w:b/>
          <w:lang w:val="en-GB"/>
        </w:rPr>
        <w:t xml:space="preserve"> </w:t>
      </w:r>
      <w:r w:rsidRPr="00B46415">
        <w:rPr>
          <w:rFonts w:asciiTheme="minorHAnsi" w:hAnsiTheme="minorHAnsi"/>
          <w:i/>
          <w:color w:val="FF0000"/>
          <w:lang w:val="en-GB"/>
        </w:rPr>
        <w:t>400-500 characters WITH spaces in English.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F77686" w:rsidRPr="00C910F4" w:rsidTr="00F77686">
        <w:sdt>
          <w:sdtPr>
            <w:rPr>
              <w:rFonts w:asciiTheme="minorHAnsi" w:hAnsiTheme="minorHAnsi"/>
              <w:lang w:val="ca-ES"/>
            </w:rPr>
            <w:alias w:val="Abstract"/>
            <w:tag w:val="Abstract"/>
            <w:id w:val="-170492228"/>
            <w:lock w:val="sdtLocked"/>
            <w:placeholder>
              <w:docPart w:val="A3BC2999FD92489683179B449607AD84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pStyle w:val="Pargrafdellista1"/>
                  <w:spacing w:line="360" w:lineRule="auto"/>
                  <w:ind w:left="0"/>
                  <w:rPr>
                    <w:rFonts w:asciiTheme="minorHAnsi" w:hAnsiTheme="minorHAnsi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F77686" w:rsidRPr="00944E01" w:rsidRDefault="00F77686" w:rsidP="00F77686">
      <w:pPr>
        <w:pStyle w:val="Pargrafdellista1"/>
        <w:spacing w:line="360" w:lineRule="auto"/>
        <w:ind w:left="0"/>
        <w:rPr>
          <w:b/>
          <w:lang w:val="ca-ES"/>
        </w:rPr>
      </w:pPr>
    </w:p>
    <w:p w:rsidR="00F77686" w:rsidRPr="00B46415" w:rsidRDefault="00E13A17" w:rsidP="00DE6067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B46415">
        <w:rPr>
          <w:rFonts w:asciiTheme="minorHAnsi" w:hAnsiTheme="minorHAnsi"/>
          <w:b/>
          <w:caps/>
        </w:rPr>
        <w:t>PALABRAs claVE</w:t>
      </w:r>
      <w:r w:rsidRPr="00B46415">
        <w:rPr>
          <w:rFonts w:asciiTheme="minorHAnsi" w:hAnsiTheme="minorHAnsi"/>
          <w:b/>
        </w:rPr>
        <w:t>: 4-6</w:t>
      </w:r>
      <w:r w:rsidRPr="00B46415">
        <w:rPr>
          <w:rFonts w:asciiTheme="minorHAnsi" w:hAnsiTheme="minorHAnsi"/>
          <w:i/>
          <w:color w:val="FF0000"/>
        </w:rPr>
        <w:t xml:space="preserve"> (en el idioma de la comunicación)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F77686" w:rsidRPr="00C910F4" w:rsidTr="00F77686">
        <w:sdt>
          <w:sdtPr>
            <w:rPr>
              <w:rFonts w:asciiTheme="minorHAnsi" w:hAnsiTheme="minorHAnsi"/>
              <w:b/>
              <w:lang w:val="ca-ES"/>
            </w:rPr>
            <w:alias w:val="ParaulesClau"/>
            <w:tag w:val="ParaulesClau"/>
            <w:id w:val="-1348410245"/>
            <w:lock w:val="sdtLocked"/>
            <w:placeholder>
              <w:docPart w:val="B398420B31F64F5CB4CAE316855D811C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pStyle w:val="Pargrafdellista1"/>
                  <w:spacing w:line="360" w:lineRule="auto"/>
                  <w:ind w:left="0"/>
                  <w:rPr>
                    <w:rFonts w:asciiTheme="minorHAnsi" w:hAnsiTheme="minorHAnsi"/>
                    <w:b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F77686" w:rsidRPr="00F77686" w:rsidRDefault="00F77686" w:rsidP="00F77686">
      <w:pPr>
        <w:pStyle w:val="Pargrafdellista1"/>
        <w:spacing w:line="360" w:lineRule="auto"/>
        <w:ind w:left="0"/>
        <w:rPr>
          <w:b/>
          <w:lang w:val="ca-ES"/>
        </w:rPr>
      </w:pPr>
    </w:p>
    <w:p w:rsidR="003A22CE" w:rsidRPr="00B46415" w:rsidRDefault="00964DC8" w:rsidP="00DE6067">
      <w:pPr>
        <w:pStyle w:val="Pargrafdellista1"/>
        <w:numPr>
          <w:ilvl w:val="0"/>
          <w:numId w:val="1"/>
        </w:numPr>
        <w:spacing w:line="360" w:lineRule="auto"/>
        <w:rPr>
          <w:rFonts w:asciiTheme="minorHAnsi" w:hAnsiTheme="minorHAnsi"/>
          <w:b/>
          <w:lang w:val="ca-ES"/>
        </w:rPr>
      </w:pPr>
      <w:r w:rsidRPr="00B46415">
        <w:rPr>
          <w:rFonts w:asciiTheme="minorHAnsi" w:hAnsiTheme="minorHAnsi"/>
          <w:b/>
          <w:caps/>
          <w:lang w:val="ca-ES"/>
        </w:rPr>
        <w:t>Keywords</w:t>
      </w:r>
      <w:r w:rsidR="00C92B7A" w:rsidRPr="00B46415">
        <w:rPr>
          <w:rFonts w:asciiTheme="minorHAnsi" w:hAnsiTheme="minorHAnsi"/>
          <w:b/>
          <w:caps/>
          <w:lang w:val="ca-ES"/>
        </w:rPr>
        <w:t xml:space="preserve">: </w:t>
      </w:r>
      <w:r w:rsidR="00BC0489" w:rsidRPr="00B46415">
        <w:rPr>
          <w:rFonts w:asciiTheme="minorHAnsi" w:hAnsiTheme="minorHAnsi"/>
          <w:b/>
          <w:caps/>
          <w:lang w:val="ca-ES"/>
        </w:rPr>
        <w:t>4</w:t>
      </w:r>
      <w:r w:rsidR="00C92B7A" w:rsidRPr="00B46415">
        <w:rPr>
          <w:rFonts w:asciiTheme="minorHAnsi" w:hAnsiTheme="minorHAnsi"/>
          <w:b/>
          <w:caps/>
          <w:lang w:val="ca-ES"/>
        </w:rPr>
        <w:t>-6</w:t>
      </w:r>
      <w:r w:rsidR="002B3180" w:rsidRPr="00B46415">
        <w:rPr>
          <w:rFonts w:asciiTheme="minorHAnsi" w:hAnsiTheme="minorHAnsi"/>
          <w:lang w:val="ca-ES"/>
        </w:rPr>
        <w:t xml:space="preserve"> </w:t>
      </w:r>
      <w:r w:rsidR="00C92B7A" w:rsidRPr="00B46415">
        <w:rPr>
          <w:rFonts w:asciiTheme="minorHAnsi" w:hAnsiTheme="minorHAnsi"/>
          <w:i/>
          <w:color w:val="FF0000"/>
          <w:lang w:val="ca-ES"/>
        </w:rPr>
        <w:t xml:space="preserve">(in English)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F77686" w:rsidRPr="00C910F4" w:rsidTr="00F77686">
        <w:sdt>
          <w:sdtPr>
            <w:rPr>
              <w:rFonts w:asciiTheme="minorHAnsi" w:hAnsiTheme="minorHAnsi"/>
              <w:sz w:val="24"/>
              <w:szCs w:val="24"/>
              <w:lang w:val="ca-ES"/>
            </w:rPr>
            <w:alias w:val="Keywords"/>
            <w:tag w:val="Keywords"/>
            <w:id w:val="-389340308"/>
            <w:lock w:val="sdtLocked"/>
            <w:placeholder>
              <w:docPart w:val="01096318D3CE43CCAA8471BF369FED54"/>
            </w:placeholder>
            <w:showingPlcHdr/>
          </w:sdtPr>
          <w:sdtEndPr/>
          <w:sdtContent>
            <w:tc>
              <w:tcPr>
                <w:tcW w:w="8978" w:type="dxa"/>
              </w:tcPr>
              <w:p w:rsidR="00F77686" w:rsidRPr="00C910F4" w:rsidRDefault="00F77686" w:rsidP="00F77686">
                <w:pPr>
                  <w:spacing w:after="0" w:line="360" w:lineRule="auto"/>
                  <w:jc w:val="both"/>
                  <w:rPr>
                    <w:rFonts w:asciiTheme="minorHAnsi" w:hAnsiTheme="minorHAnsi"/>
                    <w:sz w:val="24"/>
                    <w:szCs w:val="24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:rsidR="002B3180" w:rsidRPr="00944E01" w:rsidRDefault="002B3180" w:rsidP="00F7768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ca-ES"/>
        </w:rPr>
      </w:pPr>
    </w:p>
    <w:p w:rsidR="00F77686" w:rsidRDefault="00F77686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val="ca-ES" w:eastAsia="es-ES"/>
        </w:rPr>
      </w:pPr>
      <w:r>
        <w:rPr>
          <w:b/>
          <w:caps/>
          <w:lang w:val="ca-ES"/>
        </w:rPr>
        <w:br w:type="page"/>
      </w:r>
    </w:p>
    <w:p w:rsidR="00E13A17" w:rsidRPr="00B46415" w:rsidRDefault="00E13A17" w:rsidP="00E13A17">
      <w:pPr>
        <w:pStyle w:val="Pargrafdellista"/>
        <w:numPr>
          <w:ilvl w:val="0"/>
          <w:numId w:val="1"/>
        </w:numPr>
        <w:tabs>
          <w:tab w:val="clear" w:pos="-360"/>
          <w:tab w:val="num" w:pos="0"/>
        </w:tabs>
        <w:spacing w:line="360" w:lineRule="auto"/>
        <w:rPr>
          <w:rFonts w:asciiTheme="minorHAnsi" w:hAnsiTheme="minorHAnsi"/>
          <w:b/>
          <w:i/>
          <w:color w:val="FF0000"/>
        </w:rPr>
      </w:pPr>
      <w:r w:rsidRPr="00B46415">
        <w:rPr>
          <w:rFonts w:asciiTheme="minorHAnsi" w:hAnsiTheme="minorHAnsi"/>
          <w:b/>
          <w:caps/>
        </w:rPr>
        <w:lastRenderedPageBreak/>
        <w:t xml:space="preserve">Desarrollo: </w:t>
      </w:r>
      <w:r w:rsidRPr="00B46415">
        <w:rPr>
          <w:rFonts w:asciiTheme="minorHAnsi" w:hAnsiTheme="minorHAnsi"/>
          <w:i/>
          <w:color w:val="FF0000"/>
        </w:rPr>
        <w:t>tendrá una extensión de entre</w:t>
      </w:r>
      <w:r w:rsidRPr="00B46415">
        <w:rPr>
          <w:rFonts w:asciiTheme="minorHAnsi" w:hAnsiTheme="minorHAnsi"/>
          <w:b/>
          <w:i/>
          <w:color w:val="FF0000"/>
        </w:rPr>
        <w:t xml:space="preserve"> </w:t>
      </w:r>
      <w:r w:rsidRPr="00B46415">
        <w:rPr>
          <w:rFonts w:asciiTheme="minorHAnsi" w:hAnsiTheme="minorHAnsi"/>
          <w:i/>
          <w:color w:val="FF0000"/>
        </w:rPr>
        <w:t xml:space="preserve">10.000 y 20.000 caracteres CON espacios y sin contar las referencias bibliográficas ni las figuras.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B67CB6" w:rsidRPr="00C910F4" w:rsidTr="00B67CB6">
        <w:sdt>
          <w:sdtPr>
            <w:rPr>
              <w:rFonts w:asciiTheme="minorHAnsi" w:eastAsia="Times New Roman" w:hAnsiTheme="minorHAnsi"/>
              <w:sz w:val="24"/>
              <w:szCs w:val="24"/>
              <w:lang w:val="ca-ES"/>
            </w:rPr>
            <w:alias w:val="Desenvolupament"/>
            <w:tag w:val="Desenvolupament"/>
            <w:id w:val="-946084517"/>
            <w:lock w:val="sdtLocked"/>
            <w:placeholder>
              <w:docPart w:val="ED4C1CE699904666B6810FC405DDBB90"/>
            </w:placeholder>
            <w:showingPlcHdr/>
          </w:sdtPr>
          <w:sdtEndPr/>
          <w:sdtContent>
            <w:tc>
              <w:tcPr>
                <w:tcW w:w="8978" w:type="dxa"/>
              </w:tcPr>
              <w:p w:rsidR="00B67CB6" w:rsidRPr="00C910F4" w:rsidRDefault="00B67CB6" w:rsidP="00B67CB6">
                <w:pPr>
                  <w:spacing w:line="240" w:lineRule="auto"/>
                  <w:rPr>
                    <w:rFonts w:asciiTheme="minorHAnsi" w:eastAsia="Times New Roman" w:hAnsiTheme="minorHAnsi"/>
                    <w:sz w:val="24"/>
                    <w:szCs w:val="24"/>
                    <w:lang w:val="ca-ES"/>
                  </w:rPr>
                </w:pPr>
                <w:r w:rsidRPr="00C910F4">
                  <w:rPr>
                    <w:rStyle w:val="Textodelmarcadordeposicin"/>
                    <w:rFonts w:asciiTheme="minorHAnsi" w:hAnsiTheme="minorHAnsi"/>
                    <w:sz w:val="24"/>
                    <w:szCs w:val="24"/>
                  </w:rPr>
                  <w:t>Click here to enter text.</w:t>
                </w:r>
              </w:p>
            </w:tc>
          </w:sdtContent>
        </w:sdt>
      </w:tr>
    </w:tbl>
    <w:p w:rsidR="003A22CE" w:rsidRDefault="003A22CE" w:rsidP="00B67CB6">
      <w:pPr>
        <w:spacing w:line="240" w:lineRule="auto"/>
        <w:rPr>
          <w:rFonts w:ascii="Times New Roman" w:eastAsia="Times New Roman" w:hAnsi="Times New Roman"/>
          <w:sz w:val="24"/>
          <w:szCs w:val="24"/>
          <w:lang w:val="ca-ES"/>
        </w:rPr>
      </w:pPr>
    </w:p>
    <w:p w:rsidR="00F77686" w:rsidRDefault="00F77686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  <w:bookmarkStart w:id="0" w:name="_GoBack"/>
      <w:bookmarkEnd w:id="0"/>
    </w:p>
    <w:p w:rsidR="00DE6067" w:rsidRPr="00B46415" w:rsidRDefault="00DE6067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lastRenderedPageBreak/>
        <w:t xml:space="preserve">FIGURA </w:t>
      </w:r>
      <w:r w:rsidR="00E13A17"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O IMAgen </w:t>
      </w: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>1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1"/>
        <w:tag w:val="Imatge1"/>
        <w:id w:val="1898311046"/>
        <w:lock w:val="sdtLocked"/>
        <w:showingPlcHdr/>
        <w:picture/>
      </w:sdtPr>
      <w:sdtEndPr/>
      <w:sdtContent>
        <w:p w:rsidR="005D39D3" w:rsidRPr="00DE6067" w:rsidRDefault="005D39D3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02A86815" wp14:editId="11ADA095">
                <wp:extent cx="3321170" cy="332117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193" cy="332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6067" w:rsidRPr="00B46415" w:rsidRDefault="00DE6067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FIGURA </w:t>
      </w:r>
      <w:r w:rsidR="00E13A17"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O IMAgen </w:t>
      </w: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>2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2"/>
        <w:tag w:val="Imatge2"/>
        <w:id w:val="1943183789"/>
        <w:lock w:val="sdtLocked"/>
        <w:showingPlcHdr/>
        <w:picture/>
      </w:sdtPr>
      <w:sdtEndPr/>
      <w:sdtContent>
        <w:p w:rsidR="00F77686" w:rsidRPr="00DE6067" w:rsidRDefault="00F77686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33D1CB98" wp14:editId="127C48E8">
                <wp:extent cx="3321170" cy="332117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1193" cy="332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B46415" w:rsidRPr="00B46415" w:rsidRDefault="00F77686" w:rsidP="00B46415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  <w:r w:rsidR="00B46415"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lastRenderedPageBreak/>
        <w:t xml:space="preserve">FIGURA O IMAgen </w:t>
      </w:r>
      <w:r w:rsid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>3</w:t>
      </w:r>
    </w:p>
    <w:p w:rsidR="00F77686" w:rsidRPr="00DE6067" w:rsidRDefault="006A0204" w:rsidP="00B46415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sdt>
        <w:sdtPr>
          <w:rPr>
            <w:rFonts w:ascii="Times New Roman" w:eastAsia="Times New Roman" w:hAnsi="Times New Roman"/>
            <w:b/>
            <w:caps/>
            <w:szCs w:val="24"/>
            <w:lang w:val="ca-ES" w:eastAsia="es-ES"/>
          </w:rPr>
          <w:alias w:val="Imatge3"/>
          <w:tag w:val="Imatge3"/>
          <w:id w:val="-1613439242"/>
          <w:lock w:val="sdtLocked"/>
          <w:showingPlcHdr/>
          <w:picture/>
        </w:sdtPr>
        <w:sdtEndPr/>
        <w:sdtContent>
          <w:r w:rsidR="00F77686"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218F6BCA" wp14:editId="1626D769">
                <wp:extent cx="3243533" cy="3243533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3556" cy="3243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DE6067" w:rsidRPr="00B46415" w:rsidRDefault="00DE6067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FIGURA </w:t>
      </w:r>
      <w:r w:rsidR="00E13A17"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O IMAgen </w:t>
      </w: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>4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4"/>
        <w:tag w:val="Imatge4"/>
        <w:id w:val="423309838"/>
        <w:lock w:val="sdtLocked"/>
        <w:showingPlcHdr/>
        <w:picture/>
      </w:sdtPr>
      <w:sdtEndPr/>
      <w:sdtContent>
        <w:p w:rsidR="00F77686" w:rsidRPr="00DE6067" w:rsidRDefault="00F77686" w:rsidP="00F77686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51347D4F" wp14:editId="65B83230">
                <wp:extent cx="3243533" cy="3243533"/>
                <wp:effectExtent l="0" t="0" r="0" b="0"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1980" cy="325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F77686" w:rsidRDefault="00F77686">
      <w:pPr>
        <w:spacing w:after="0" w:line="240" w:lineRule="auto"/>
        <w:rPr>
          <w:rFonts w:ascii="Times New Roman" w:eastAsia="Times New Roman" w:hAnsi="Times New Roman"/>
          <w:b/>
          <w:caps/>
          <w:szCs w:val="24"/>
          <w:lang w:val="ca-ES" w:eastAsia="es-ES"/>
        </w:rPr>
      </w:pPr>
      <w:r>
        <w:rPr>
          <w:rFonts w:ascii="Times New Roman" w:eastAsia="Times New Roman" w:hAnsi="Times New Roman"/>
          <w:b/>
          <w:caps/>
          <w:szCs w:val="24"/>
          <w:lang w:val="ca-ES" w:eastAsia="es-ES"/>
        </w:rPr>
        <w:br w:type="page"/>
      </w:r>
    </w:p>
    <w:p w:rsidR="00DE6067" w:rsidRPr="00B46415" w:rsidRDefault="00DE6067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lastRenderedPageBreak/>
        <w:t xml:space="preserve">FIGURA </w:t>
      </w:r>
      <w:r w:rsidR="00E13A17"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O IMAgen </w:t>
      </w: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>5</w:t>
      </w:r>
    </w:p>
    <w:sdt>
      <w:sdtPr>
        <w:rPr>
          <w:rFonts w:ascii="Times New Roman" w:eastAsia="Times New Roman" w:hAnsi="Times New Roman"/>
          <w:b/>
          <w:caps/>
          <w:szCs w:val="24"/>
          <w:lang w:val="ca-ES" w:eastAsia="es-ES"/>
        </w:rPr>
        <w:alias w:val="Imatge5"/>
        <w:tag w:val="Imatge5"/>
        <w:id w:val="1371036041"/>
        <w:lock w:val="sdtLocked"/>
        <w:showingPlcHdr/>
        <w:picture/>
      </w:sdtPr>
      <w:sdtEndPr/>
      <w:sdtContent>
        <w:p w:rsidR="00C14D91" w:rsidRPr="00DE6067" w:rsidRDefault="00C14D91" w:rsidP="00C14D91">
          <w:pPr>
            <w:spacing w:line="240" w:lineRule="auto"/>
            <w:rPr>
              <w:rFonts w:ascii="Times New Roman" w:eastAsia="Times New Roman" w:hAnsi="Times New Roman"/>
              <w:b/>
              <w:caps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Cs w:val="24"/>
            </w:rPr>
            <w:drawing>
              <wp:inline distT="0" distB="0" distL="0" distR="0" wp14:anchorId="06512576" wp14:editId="7216E3AD">
                <wp:extent cx="3252159" cy="3252159"/>
                <wp:effectExtent l="0" t="0" r="5715" b="5715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2182" cy="3252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DE6067" w:rsidRPr="00B46415" w:rsidRDefault="00DE6067" w:rsidP="00DE6067">
      <w:pPr>
        <w:numPr>
          <w:ilvl w:val="1"/>
          <w:numId w:val="1"/>
        </w:numPr>
        <w:spacing w:line="240" w:lineRule="auto"/>
        <w:rPr>
          <w:rFonts w:asciiTheme="minorHAnsi" w:eastAsia="Times New Roman" w:hAnsiTheme="minorHAnsi"/>
          <w:b/>
          <w:caps/>
          <w:szCs w:val="24"/>
          <w:lang w:val="ca-ES" w:eastAsia="es-ES"/>
        </w:rPr>
      </w:pP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FIGURA </w:t>
      </w:r>
      <w:r w:rsidR="00E13A17"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 xml:space="preserve">O IMAgen </w:t>
      </w:r>
      <w:r w:rsidRPr="00B46415">
        <w:rPr>
          <w:rFonts w:asciiTheme="minorHAnsi" w:eastAsia="Times New Roman" w:hAnsiTheme="minorHAnsi"/>
          <w:b/>
          <w:caps/>
          <w:szCs w:val="24"/>
          <w:lang w:val="ca-ES" w:eastAsia="es-ES"/>
        </w:rPr>
        <w:t>6</w:t>
      </w:r>
    </w:p>
    <w:sdt>
      <w:sdtPr>
        <w:rPr>
          <w:rFonts w:ascii="Times New Roman" w:eastAsia="Times New Roman" w:hAnsi="Times New Roman"/>
          <w:b/>
          <w:caps/>
          <w:sz w:val="24"/>
          <w:szCs w:val="24"/>
          <w:lang w:val="ca-ES" w:eastAsia="es-ES"/>
        </w:rPr>
        <w:alias w:val="Imatge6"/>
        <w:tag w:val="Imatge6"/>
        <w:id w:val="617417856"/>
        <w:lock w:val="sdtLocked"/>
        <w:showingPlcHdr/>
        <w:picture/>
      </w:sdtPr>
      <w:sdtEndPr/>
      <w:sdtContent>
        <w:p w:rsidR="00DE6067" w:rsidRPr="00DE6067" w:rsidRDefault="00C14D91" w:rsidP="00C14D91">
          <w:pPr>
            <w:spacing w:line="240" w:lineRule="auto"/>
            <w:rPr>
              <w:rFonts w:ascii="Times New Roman" w:eastAsia="Times New Roman" w:hAnsi="Times New Roman"/>
              <w:b/>
              <w:caps/>
              <w:sz w:val="24"/>
              <w:szCs w:val="24"/>
              <w:lang w:val="ca-ES" w:eastAsia="es-ES"/>
            </w:rPr>
          </w:pPr>
          <w:r>
            <w:rPr>
              <w:rFonts w:ascii="Times New Roman" w:eastAsia="Times New Roman" w:hAnsi="Times New Roman"/>
              <w:b/>
              <w:caps/>
              <w:noProof/>
              <w:sz w:val="24"/>
              <w:szCs w:val="24"/>
            </w:rPr>
            <w:drawing>
              <wp:inline distT="0" distB="0" distL="0" distR="0" wp14:anchorId="08184B7F" wp14:editId="2714F6B8">
                <wp:extent cx="3252159" cy="3252159"/>
                <wp:effectExtent l="0" t="0" r="5715" b="5715"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52181" cy="3252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C14D91" w:rsidRDefault="00C14D91">
      <w:pPr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val="ca-ES" w:eastAsia="es-ES"/>
        </w:rPr>
      </w:pPr>
      <w:r>
        <w:rPr>
          <w:b/>
          <w:caps/>
          <w:lang w:val="ca-ES"/>
        </w:rPr>
        <w:br w:type="page"/>
      </w:r>
    </w:p>
    <w:p w:rsidR="00E13A17" w:rsidRPr="00B46415" w:rsidRDefault="00E13A17" w:rsidP="00E13A17">
      <w:pPr>
        <w:pStyle w:val="Pargrafdellista"/>
        <w:numPr>
          <w:ilvl w:val="0"/>
          <w:numId w:val="1"/>
        </w:numPr>
        <w:tabs>
          <w:tab w:val="clear" w:pos="-360"/>
          <w:tab w:val="num" w:pos="0"/>
        </w:tabs>
        <w:spacing w:line="360" w:lineRule="auto"/>
        <w:jc w:val="both"/>
        <w:rPr>
          <w:rFonts w:asciiTheme="minorHAnsi" w:hAnsiTheme="minorHAnsi"/>
        </w:rPr>
      </w:pPr>
      <w:r w:rsidRPr="00B46415">
        <w:rPr>
          <w:rFonts w:asciiTheme="minorHAnsi" w:hAnsiTheme="minorHAnsi"/>
          <w:b/>
          <w:caps/>
        </w:rPr>
        <w:lastRenderedPageBreak/>
        <w:t>ReferenciAs BibliográfiCAs (</w:t>
      </w:r>
      <w:r w:rsidRPr="00B46415">
        <w:rPr>
          <w:rFonts w:asciiTheme="minorHAnsi" w:hAnsiTheme="minorHAnsi"/>
          <w:b/>
        </w:rPr>
        <w:t xml:space="preserve">según normativa </w:t>
      </w:r>
      <w:r w:rsidRPr="00B46415">
        <w:rPr>
          <w:rFonts w:asciiTheme="minorHAnsi" w:hAnsiTheme="minorHAnsi"/>
          <w:b/>
          <w:caps/>
        </w:rPr>
        <w:t>APA)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E757D" w:rsidRPr="003E757D" w:rsidTr="003E757D">
        <w:sdt>
          <w:sdtPr>
            <w:rPr>
              <w:rFonts w:asciiTheme="minorHAnsi" w:hAnsiTheme="minorHAnsi"/>
              <w:lang w:val="ca-ES"/>
            </w:rPr>
            <w:alias w:val="Referencies"/>
            <w:tag w:val="Referencies"/>
            <w:id w:val="-491796016"/>
            <w:lock w:val="sdtLocked"/>
            <w:showingPlcHdr/>
          </w:sdtPr>
          <w:sdtEndPr/>
          <w:sdtContent>
            <w:tc>
              <w:tcPr>
                <w:tcW w:w="8978" w:type="dxa"/>
              </w:tcPr>
              <w:p w:rsidR="003E757D" w:rsidRPr="003E757D" w:rsidRDefault="003E757D" w:rsidP="003E757D">
                <w:pPr>
                  <w:pStyle w:val="Pargrafdellista1"/>
                  <w:spacing w:line="360" w:lineRule="auto"/>
                  <w:ind w:left="0"/>
                  <w:jc w:val="both"/>
                  <w:rPr>
                    <w:rFonts w:asciiTheme="minorHAnsi" w:hAnsiTheme="minorHAnsi"/>
                    <w:lang w:val="ca-ES"/>
                  </w:rPr>
                </w:pPr>
                <w:r w:rsidRPr="003E757D">
                  <w:rPr>
                    <w:rStyle w:val="Textodelmarcadordeposicin"/>
                    <w:rFonts w:asciiTheme="minorHAnsi" w:hAnsiTheme="minorHAnsi"/>
                    <w:lang w:val="en-US"/>
                  </w:rPr>
                  <w:t>Click here to enter text.</w:t>
                </w:r>
              </w:p>
            </w:tc>
          </w:sdtContent>
        </w:sdt>
      </w:tr>
    </w:tbl>
    <w:p w:rsidR="003E757D" w:rsidRPr="00C14D91" w:rsidRDefault="003E757D" w:rsidP="003E757D">
      <w:pPr>
        <w:pStyle w:val="Pargrafdellista1"/>
        <w:spacing w:line="360" w:lineRule="auto"/>
        <w:ind w:left="0"/>
        <w:jc w:val="both"/>
        <w:rPr>
          <w:lang w:val="ca-ES"/>
        </w:rPr>
      </w:pPr>
    </w:p>
    <w:sectPr w:rsidR="003E757D" w:rsidRPr="00C14D91" w:rsidSect="00EE6DA4">
      <w:headerReference w:type="default" r:id="rId8"/>
      <w:footerReference w:type="default" r:id="rId9"/>
      <w:pgSz w:w="12240" w:h="15840"/>
      <w:pgMar w:top="1417" w:right="1701" w:bottom="1417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204" w:rsidRDefault="006A0204" w:rsidP="003A22CE">
      <w:pPr>
        <w:spacing w:after="0" w:line="240" w:lineRule="auto"/>
      </w:pPr>
      <w:r>
        <w:separator/>
      </w:r>
    </w:p>
  </w:endnote>
  <w:endnote w:type="continuationSeparator" w:id="0">
    <w:p w:rsidR="006A0204" w:rsidRDefault="006A0204" w:rsidP="003A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FFA" w:rsidRPr="00BB3FFB" w:rsidRDefault="009072C8" w:rsidP="008F7FFA">
    <w:pPr>
      <w:pStyle w:val="Piedepgina"/>
      <w:rPr>
        <w:lang w:val="es-ES"/>
      </w:rPr>
    </w:pPr>
    <w:r w:rsidRPr="00BB3FFB">
      <w:rPr>
        <w:lang w:val="es-ES"/>
      </w:rPr>
      <w:t>Revista CIDUI 202</w:t>
    </w:r>
    <w:r w:rsidR="00BB3FFB" w:rsidRPr="00BB3FFB">
      <w:rPr>
        <w:lang w:val="es-ES"/>
      </w:rPr>
      <w:t>1</w:t>
    </w:r>
  </w:p>
  <w:p w:rsidR="005D39D3" w:rsidRDefault="008F7FFA" w:rsidP="008F7FFA">
    <w:pPr>
      <w:pStyle w:val="Piedepgina"/>
      <w:jc w:val="right"/>
    </w:pPr>
    <w:r>
      <w:t>ISSN: 2385-6203</w:t>
    </w:r>
    <w:r>
      <w:tab/>
    </w:r>
    <w:r>
      <w:tab/>
    </w:r>
    <w:r w:rsidR="005D39D3">
      <w:fldChar w:fldCharType="begin"/>
    </w:r>
    <w:r w:rsidR="005D39D3">
      <w:instrText xml:space="preserve"> PAGE   \* MERGEFORMAT </w:instrText>
    </w:r>
    <w:r w:rsidR="005D39D3">
      <w:fldChar w:fldCharType="separate"/>
    </w:r>
    <w:r w:rsidR="009072C8">
      <w:rPr>
        <w:noProof/>
      </w:rPr>
      <w:t>1</w:t>
    </w:r>
    <w:r w:rsidR="005D39D3">
      <w:fldChar w:fldCharType="end"/>
    </w:r>
  </w:p>
  <w:p w:rsidR="005D39D3" w:rsidRDefault="005D39D3" w:rsidP="00C2155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204" w:rsidRDefault="006A0204" w:rsidP="003A22CE">
      <w:pPr>
        <w:spacing w:after="0" w:line="240" w:lineRule="auto"/>
      </w:pPr>
      <w:r>
        <w:separator/>
      </w:r>
    </w:p>
  </w:footnote>
  <w:footnote w:type="continuationSeparator" w:id="0">
    <w:p w:rsidR="006A0204" w:rsidRDefault="006A0204" w:rsidP="003A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9D3" w:rsidRPr="00C21554" w:rsidRDefault="005D39D3" w:rsidP="009773A3">
    <w:pPr>
      <w:pStyle w:val="Encabezado"/>
      <w:jc w:val="center"/>
      <w:rPr>
        <w:lang w:val="es-ES"/>
      </w:rPr>
    </w:pPr>
    <w:r>
      <w:rPr>
        <w:noProof/>
      </w:rPr>
      <w:drawing>
        <wp:inline distT="0" distB="0" distL="0" distR="0" wp14:anchorId="5553DF45" wp14:editId="0DA94C43">
          <wp:extent cx="1501140" cy="362585"/>
          <wp:effectExtent l="0" t="0" r="381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36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39D3" w:rsidRPr="00C21554" w:rsidRDefault="005D39D3" w:rsidP="003A22CE">
    <w:pPr>
      <w:pStyle w:val="Encabezado"/>
      <w:rPr>
        <w:b/>
        <w:i/>
        <w:lang w:val="es-ES"/>
      </w:rPr>
    </w:pPr>
  </w:p>
  <w:p w:rsidR="00E13A17" w:rsidRPr="009072C8" w:rsidRDefault="009072C8" w:rsidP="00E13A17">
    <w:pPr>
      <w:pStyle w:val="titular-taronja-petit"/>
      <w:spacing w:before="0" w:beforeAutospacing="0" w:after="0" w:afterAutospacing="0"/>
      <w:jc w:val="center"/>
      <w:rPr>
        <w:rFonts w:asciiTheme="minorHAnsi" w:hAnsiTheme="minorHAnsi"/>
        <w:b/>
        <w:bCs/>
        <w:color w:val="17365D"/>
        <w:spacing w:val="5"/>
        <w:kern w:val="28"/>
        <w:sz w:val="26"/>
        <w:szCs w:val="26"/>
        <w:lang w:val="es-ES" w:eastAsia="es-ES"/>
      </w:rPr>
    </w:pPr>
    <w:r w:rsidRPr="009072C8">
      <w:rPr>
        <w:rFonts w:asciiTheme="minorHAnsi" w:hAnsiTheme="minorHAnsi"/>
        <w:b/>
        <w:bCs/>
        <w:color w:val="17365D"/>
        <w:spacing w:val="5"/>
        <w:kern w:val="28"/>
        <w:sz w:val="26"/>
        <w:szCs w:val="26"/>
        <w:lang w:val="es-ES" w:eastAsia="es-ES"/>
      </w:rPr>
      <w:t>MÁS ALLÁ DE LAS COMPETENCIAS: NUEVOS RETOS EN LA SOCIEDAD DIGITAL</w:t>
    </w:r>
  </w:p>
  <w:p w:rsidR="005D39D3" w:rsidRPr="003A22CE" w:rsidRDefault="005D39D3" w:rsidP="009773A3">
    <w:pPr>
      <w:pStyle w:val="titular-taronja-petit"/>
      <w:spacing w:before="0" w:beforeAutospacing="0" w:after="0" w:afterAutospacing="0"/>
      <w:jc w:val="center"/>
      <w:rPr>
        <w:lang w:val="es-ES"/>
      </w:rPr>
    </w:pPr>
    <w:r>
      <w:rPr>
        <w:rFonts w:ascii="Cambria" w:hAnsi="Cambria"/>
        <w:iCs/>
        <w:color w:val="17365D"/>
        <w:spacing w:val="5"/>
        <w:kern w:val="28"/>
        <w:sz w:val="28"/>
        <w:szCs w:val="36"/>
        <w:lang w:val="es-ES" w:eastAsia="es-ES"/>
      </w:rPr>
      <w:t>-----------------------------------------------------------------------------------------</w:t>
    </w:r>
  </w:p>
  <w:p w:rsidR="005D39D3" w:rsidRPr="003A22CE" w:rsidRDefault="005D39D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198"/>
    <w:multiLevelType w:val="hybridMultilevel"/>
    <w:tmpl w:val="CBB22092"/>
    <w:lvl w:ilvl="0" w:tplc="0C0A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3AF6E52"/>
    <w:multiLevelType w:val="hybridMultilevel"/>
    <w:tmpl w:val="3548923C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2" w15:restartNumberingAfterBreak="0">
    <w:nsid w:val="0D911851"/>
    <w:multiLevelType w:val="hybridMultilevel"/>
    <w:tmpl w:val="25AEDC1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751D14"/>
    <w:multiLevelType w:val="hybridMultilevel"/>
    <w:tmpl w:val="47E0E85A"/>
    <w:lvl w:ilvl="0" w:tplc="5CD493BE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5382F30"/>
    <w:multiLevelType w:val="hybridMultilevel"/>
    <w:tmpl w:val="EEEA2B98"/>
    <w:lvl w:ilvl="0" w:tplc="BDEA59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E308F2"/>
    <w:multiLevelType w:val="hybridMultilevel"/>
    <w:tmpl w:val="9E7C687E"/>
    <w:lvl w:ilvl="0" w:tplc="3A0C604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B6ED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3" w:tplc="6ADC1C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3A0C6044">
      <w:start w:val="1"/>
      <w:numFmt w:val="decimal"/>
      <w:lvlText w:val="%5."/>
      <w:lvlJc w:val="left"/>
      <w:pPr>
        <w:tabs>
          <w:tab w:val="num" w:pos="2880"/>
        </w:tabs>
        <w:ind w:left="3600" w:hanging="360"/>
      </w:pPr>
      <w:rPr>
        <w:rFonts w:ascii="Times New Roman" w:hAnsi="Times New Roman" w:hint="default"/>
        <w:b/>
        <w:i w:val="0"/>
        <w:sz w:val="24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37B9B"/>
    <w:multiLevelType w:val="multilevel"/>
    <w:tmpl w:val="C7685A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600" w:hanging="36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72AB1"/>
    <w:multiLevelType w:val="multilevel"/>
    <w:tmpl w:val="1B702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379E2"/>
    <w:multiLevelType w:val="hybridMultilevel"/>
    <w:tmpl w:val="684CA096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9" w15:restartNumberingAfterBreak="0">
    <w:nsid w:val="3D325D4D"/>
    <w:multiLevelType w:val="multilevel"/>
    <w:tmpl w:val="56B6E6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hAnsiTheme="minorHAnsi" w:hint="default"/>
        <w:b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AC13AD"/>
    <w:multiLevelType w:val="hybridMultilevel"/>
    <w:tmpl w:val="1C6CA136"/>
    <w:lvl w:ilvl="0" w:tplc="65DCF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B8072E"/>
    <w:multiLevelType w:val="hybridMultilevel"/>
    <w:tmpl w:val="5B740092"/>
    <w:lvl w:ilvl="0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2" w15:restartNumberingAfterBreak="0">
    <w:nsid w:val="4A752954"/>
    <w:multiLevelType w:val="hybridMultilevel"/>
    <w:tmpl w:val="5DC26FD8"/>
    <w:lvl w:ilvl="0" w:tplc="0C0A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  <w:rPr>
        <w:rFonts w:cs="Times New Roman"/>
      </w:rPr>
    </w:lvl>
  </w:abstractNum>
  <w:abstractNum w:abstractNumId="13" w15:restartNumberingAfterBreak="0">
    <w:nsid w:val="4CD55B19"/>
    <w:multiLevelType w:val="hybridMultilevel"/>
    <w:tmpl w:val="410850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DCFE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81C6E"/>
    <w:multiLevelType w:val="multilevel"/>
    <w:tmpl w:val="041E2C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3"/>
  </w:num>
  <w:num w:numId="5">
    <w:abstractNumId w:val="0"/>
  </w:num>
  <w:num w:numId="6">
    <w:abstractNumId w:val="12"/>
  </w:num>
  <w:num w:numId="7">
    <w:abstractNumId w:val="10"/>
  </w:num>
  <w:num w:numId="8">
    <w:abstractNumId w:val="7"/>
  </w:num>
  <w:num w:numId="9">
    <w:abstractNumId w:val="14"/>
  </w:num>
  <w:num w:numId="10">
    <w:abstractNumId w:val="6"/>
  </w:num>
  <w:num w:numId="11">
    <w:abstractNumId w:val="8"/>
  </w:num>
  <w:num w:numId="12">
    <w:abstractNumId w:val="1"/>
  </w:num>
  <w:num w:numId="13">
    <w:abstractNumId w:val="11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FB"/>
    <w:rsid w:val="00001A29"/>
    <w:rsid w:val="00002BBA"/>
    <w:rsid w:val="00070D15"/>
    <w:rsid w:val="00092875"/>
    <w:rsid w:val="00092A0F"/>
    <w:rsid w:val="000A29D6"/>
    <w:rsid w:val="000C108D"/>
    <w:rsid w:val="000F7721"/>
    <w:rsid w:val="0010068D"/>
    <w:rsid w:val="0012644C"/>
    <w:rsid w:val="001478CE"/>
    <w:rsid w:val="00197D69"/>
    <w:rsid w:val="001A0560"/>
    <w:rsid w:val="0021029A"/>
    <w:rsid w:val="002547B3"/>
    <w:rsid w:val="002826CF"/>
    <w:rsid w:val="002B3180"/>
    <w:rsid w:val="00377541"/>
    <w:rsid w:val="003A22CE"/>
    <w:rsid w:val="003A6657"/>
    <w:rsid w:val="003D38AF"/>
    <w:rsid w:val="003E757D"/>
    <w:rsid w:val="0042003E"/>
    <w:rsid w:val="004234D5"/>
    <w:rsid w:val="00435FF4"/>
    <w:rsid w:val="004403B9"/>
    <w:rsid w:val="00440A8A"/>
    <w:rsid w:val="00453FF0"/>
    <w:rsid w:val="00470439"/>
    <w:rsid w:val="00485ACA"/>
    <w:rsid w:val="004D729D"/>
    <w:rsid w:val="004E3293"/>
    <w:rsid w:val="004E631A"/>
    <w:rsid w:val="00526C18"/>
    <w:rsid w:val="0053109E"/>
    <w:rsid w:val="00591CF3"/>
    <w:rsid w:val="005D39D3"/>
    <w:rsid w:val="00614C91"/>
    <w:rsid w:val="0067439D"/>
    <w:rsid w:val="006A0204"/>
    <w:rsid w:val="006B42A0"/>
    <w:rsid w:val="006D63D4"/>
    <w:rsid w:val="006D7100"/>
    <w:rsid w:val="006F0984"/>
    <w:rsid w:val="00735C1C"/>
    <w:rsid w:val="00742402"/>
    <w:rsid w:val="00765C59"/>
    <w:rsid w:val="00770AD7"/>
    <w:rsid w:val="00777EC1"/>
    <w:rsid w:val="007F4D56"/>
    <w:rsid w:val="00844B94"/>
    <w:rsid w:val="0085155A"/>
    <w:rsid w:val="008642AB"/>
    <w:rsid w:val="008B0B28"/>
    <w:rsid w:val="008B6FE7"/>
    <w:rsid w:val="008D02AA"/>
    <w:rsid w:val="008D0E98"/>
    <w:rsid w:val="008D58F0"/>
    <w:rsid w:val="008F7FFA"/>
    <w:rsid w:val="00902562"/>
    <w:rsid w:val="009072C8"/>
    <w:rsid w:val="00927603"/>
    <w:rsid w:val="00944E01"/>
    <w:rsid w:val="0094663C"/>
    <w:rsid w:val="00952800"/>
    <w:rsid w:val="00952F3D"/>
    <w:rsid w:val="00964DC8"/>
    <w:rsid w:val="00971D1E"/>
    <w:rsid w:val="009773A3"/>
    <w:rsid w:val="009840C7"/>
    <w:rsid w:val="00986165"/>
    <w:rsid w:val="009C10FB"/>
    <w:rsid w:val="009C4931"/>
    <w:rsid w:val="009D5188"/>
    <w:rsid w:val="00A15A98"/>
    <w:rsid w:val="00A67FD9"/>
    <w:rsid w:val="00AA2888"/>
    <w:rsid w:val="00B366DC"/>
    <w:rsid w:val="00B46415"/>
    <w:rsid w:val="00B67CB6"/>
    <w:rsid w:val="00B77D30"/>
    <w:rsid w:val="00BB3FFB"/>
    <w:rsid w:val="00BC0489"/>
    <w:rsid w:val="00BD4D89"/>
    <w:rsid w:val="00BF4947"/>
    <w:rsid w:val="00C01FA6"/>
    <w:rsid w:val="00C14D91"/>
    <w:rsid w:val="00C21554"/>
    <w:rsid w:val="00C21588"/>
    <w:rsid w:val="00C327CF"/>
    <w:rsid w:val="00C7396C"/>
    <w:rsid w:val="00C910F4"/>
    <w:rsid w:val="00C92B7A"/>
    <w:rsid w:val="00CA035B"/>
    <w:rsid w:val="00CB7D83"/>
    <w:rsid w:val="00CC3915"/>
    <w:rsid w:val="00D57AA2"/>
    <w:rsid w:val="00D71667"/>
    <w:rsid w:val="00DC3B56"/>
    <w:rsid w:val="00DC6D63"/>
    <w:rsid w:val="00DE6067"/>
    <w:rsid w:val="00DF1D3D"/>
    <w:rsid w:val="00E13A17"/>
    <w:rsid w:val="00E6321F"/>
    <w:rsid w:val="00EA2ECE"/>
    <w:rsid w:val="00EE4E32"/>
    <w:rsid w:val="00EE6DA4"/>
    <w:rsid w:val="00EF4146"/>
    <w:rsid w:val="00EF7DA9"/>
    <w:rsid w:val="00F3504F"/>
    <w:rsid w:val="00F77686"/>
    <w:rsid w:val="00F96684"/>
    <w:rsid w:val="00FC3F9B"/>
    <w:rsid w:val="00F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F76"/>
  <w15:docId w15:val="{D57A1704-EDE0-4031-8B15-FAA42A32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60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rsid w:val="003A22C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A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nhideWhenUsed/>
    <w:rsid w:val="003A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A22CE"/>
  </w:style>
  <w:style w:type="paragraph" w:styleId="Piedepgina">
    <w:name w:val="footer"/>
    <w:basedOn w:val="Normal"/>
    <w:link w:val="PiedepginaCar"/>
    <w:uiPriority w:val="99"/>
    <w:unhideWhenUsed/>
    <w:rsid w:val="003A2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22CE"/>
  </w:style>
  <w:style w:type="paragraph" w:styleId="Ttulo">
    <w:name w:val="Title"/>
    <w:basedOn w:val="Normal"/>
    <w:next w:val="Normal"/>
    <w:link w:val="TtuloCar"/>
    <w:uiPriority w:val="10"/>
    <w:qFormat/>
    <w:rsid w:val="003A22C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s-ES" w:eastAsia="es-ES"/>
    </w:rPr>
  </w:style>
  <w:style w:type="character" w:customStyle="1" w:styleId="TtuloCar">
    <w:name w:val="Título Car"/>
    <w:link w:val="Ttulo"/>
    <w:uiPriority w:val="10"/>
    <w:rsid w:val="003A22C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2C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A22CE"/>
    <w:rPr>
      <w:rFonts w:ascii="Tahoma" w:hAnsi="Tahoma" w:cs="Tahoma"/>
      <w:sz w:val="16"/>
      <w:szCs w:val="16"/>
    </w:rPr>
  </w:style>
  <w:style w:type="paragraph" w:customStyle="1" w:styleId="titular-taronja-petit">
    <w:name w:val="titular-taronja-petit"/>
    <w:basedOn w:val="Normal"/>
    <w:rsid w:val="003A22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Textoennegrita">
    <w:name w:val="Strong"/>
    <w:uiPriority w:val="22"/>
    <w:qFormat/>
    <w:rsid w:val="003A22CE"/>
    <w:rPr>
      <w:b/>
      <w:bCs/>
    </w:rPr>
  </w:style>
  <w:style w:type="character" w:styleId="Hipervnculo">
    <w:name w:val="Hyperlink"/>
    <w:rsid w:val="003A22CE"/>
    <w:rPr>
      <w:color w:val="0000FF"/>
      <w:u w:val="single"/>
    </w:rPr>
  </w:style>
  <w:style w:type="paragraph" w:customStyle="1" w:styleId="Pargrafdellista1">
    <w:name w:val="Paràgraf de llista1"/>
    <w:basedOn w:val="Normal"/>
    <w:uiPriority w:val="34"/>
    <w:qFormat/>
    <w:rsid w:val="003A22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Remite">
    <w:name w:val="Remite"/>
    <w:rsid w:val="00C21554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Batang" w:hAnsi="Garamond"/>
      <w:caps/>
      <w:spacing w:val="30"/>
      <w:sz w:val="1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902562"/>
    <w:rPr>
      <w:color w:val="808080"/>
    </w:rPr>
  </w:style>
  <w:style w:type="table" w:styleId="Tablaconcuadrcula">
    <w:name w:val="Table Grid"/>
    <w:basedOn w:val="Tablanormal"/>
    <w:uiPriority w:val="59"/>
    <w:rsid w:val="00A15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dellista">
    <w:name w:val="Paràgraf de llista"/>
    <w:basedOn w:val="Normal"/>
    <w:uiPriority w:val="34"/>
    <w:qFormat/>
    <w:rsid w:val="00E13A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46415"/>
    <w:pPr>
      <w:ind w:left="720"/>
      <w:contextualSpacing/>
    </w:pPr>
  </w:style>
  <w:style w:type="paragraph" w:customStyle="1" w:styleId="formtitol">
    <w:name w:val="form titol"/>
    <w:basedOn w:val="Normal"/>
    <w:link w:val="formtitolChar"/>
    <w:qFormat/>
    <w:rsid w:val="00952800"/>
    <w:pPr>
      <w:spacing w:line="360" w:lineRule="auto"/>
      <w:ind w:left="360" w:hanging="360"/>
      <w:jc w:val="center"/>
    </w:pPr>
    <w:rPr>
      <w:rFonts w:asciiTheme="minorHAnsi" w:hAnsiTheme="minorHAnsi"/>
      <w:b/>
      <w:sz w:val="28"/>
      <w:szCs w:val="24"/>
      <w:lang w:val="ca-ES"/>
    </w:rPr>
  </w:style>
  <w:style w:type="character" w:customStyle="1" w:styleId="formtitolChar">
    <w:name w:val="form titol Char"/>
    <w:basedOn w:val="Fuentedeprrafopredeter"/>
    <w:link w:val="formtitol"/>
    <w:rsid w:val="00952800"/>
    <w:rPr>
      <w:rFonts w:asciiTheme="minorHAnsi" w:hAnsiTheme="minorHAnsi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22770\Downloads\plantilla_FINAL_CIDUI_2020_ES%20(4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4C9980659E4919AF285EF628FA4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0B416-E443-4088-BFDF-2239898736E8}"/>
      </w:docPartPr>
      <w:docPartBody>
        <w:p w:rsidR="00000000" w:rsidRDefault="00C86B73">
          <w:pPr>
            <w:pStyle w:val="8D4C9980659E4919AF285EF628FA47FA"/>
          </w:pPr>
          <w:r w:rsidRPr="006376E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4EB4683F49574107AF9ED26924BDC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9A723-F6A7-4278-A0BD-C6984DE7C27D}"/>
      </w:docPartPr>
      <w:docPartBody>
        <w:p w:rsidR="00000000" w:rsidRDefault="00C86B73">
          <w:pPr>
            <w:pStyle w:val="4EB4683F49574107AF9ED26924BDCF71"/>
          </w:pPr>
          <w:r w:rsidRPr="006376EE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AEBD0FCBB0724B49B4038E01DA881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44A58-9BCF-41C5-9DAA-D03C91FE881D}"/>
      </w:docPartPr>
      <w:docPartBody>
        <w:p w:rsidR="00000000" w:rsidRDefault="00C86B73">
          <w:pPr>
            <w:pStyle w:val="AEBD0FCBB0724B49B4038E01DA881442"/>
          </w:pPr>
          <w:r w:rsidRPr="0020300C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9560EECC182C4A99B1A760EFDA594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F889C-4CE8-4531-82E2-CC1B063116DF}"/>
      </w:docPartPr>
      <w:docPartBody>
        <w:p w:rsidR="00000000" w:rsidRDefault="00C86B73">
          <w:pPr>
            <w:pStyle w:val="9560EECC182C4A99B1A760EFDA594C09"/>
          </w:pPr>
          <w:r w:rsidRPr="0020300C">
            <w:rPr>
              <w:rStyle w:val="Textodelmarcadordeposicin"/>
            </w:rPr>
            <w:t>Click here to enter text.</w:t>
          </w:r>
        </w:p>
      </w:docPartBody>
    </w:docPart>
    <w:docPart>
      <w:docPartPr>
        <w:name w:val="A3BC2999FD92489683179B449607A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417E9-4721-449A-A81D-D297DA7C1CAE}"/>
      </w:docPartPr>
      <w:docPartBody>
        <w:p w:rsidR="00000000" w:rsidRDefault="00C86B73">
          <w:pPr>
            <w:pStyle w:val="A3BC2999FD92489683179B449607AD84"/>
          </w:pPr>
          <w:r w:rsidRPr="00C910F4">
            <w:rPr>
              <w:rStyle w:val="Textodelmarcadordeposicin"/>
              <w:lang w:val="en-US"/>
            </w:rPr>
            <w:t>Click here to enter text.</w:t>
          </w:r>
        </w:p>
      </w:docPartBody>
    </w:docPart>
    <w:docPart>
      <w:docPartPr>
        <w:name w:val="B398420B31F64F5CB4CAE316855D8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1522-1CAC-4030-82A1-194068E9A328}"/>
      </w:docPartPr>
      <w:docPartBody>
        <w:p w:rsidR="00000000" w:rsidRDefault="00C86B73">
          <w:pPr>
            <w:pStyle w:val="B398420B31F64F5CB4CAE316855D811C"/>
          </w:pPr>
          <w:r w:rsidRPr="00C910F4">
            <w:rPr>
              <w:rStyle w:val="Textodelmarcadordeposicin"/>
              <w:lang w:val="en-US"/>
            </w:rPr>
            <w:t>Click here to enter text.</w:t>
          </w:r>
        </w:p>
      </w:docPartBody>
    </w:docPart>
    <w:docPart>
      <w:docPartPr>
        <w:name w:val="01096318D3CE43CCAA8471BF369FE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5586A-0396-451E-8B3E-06ECEBF593B8}"/>
      </w:docPartPr>
      <w:docPartBody>
        <w:p w:rsidR="00000000" w:rsidRDefault="00C86B73">
          <w:pPr>
            <w:pStyle w:val="01096318D3CE43CCAA8471BF369FED54"/>
          </w:pPr>
          <w:r w:rsidRPr="00C910F4">
            <w:rPr>
              <w:rStyle w:val="Textodelmarcadordeposicin"/>
              <w:sz w:val="24"/>
              <w:szCs w:val="24"/>
            </w:rPr>
            <w:t>Click here to enter text.</w:t>
          </w:r>
        </w:p>
      </w:docPartBody>
    </w:docPart>
    <w:docPart>
      <w:docPartPr>
        <w:name w:val="ED4C1CE699904666B6810FC405DDB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48E41-FBBF-40DA-B306-312D7869BE39}"/>
      </w:docPartPr>
      <w:docPartBody>
        <w:p w:rsidR="00000000" w:rsidRDefault="00C86B73">
          <w:pPr>
            <w:pStyle w:val="ED4C1CE699904666B6810FC405DDBB90"/>
          </w:pPr>
          <w:r w:rsidRPr="00C910F4">
            <w:rPr>
              <w:rStyle w:val="Textodelmarcadordeposicin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73"/>
    <w:rsid w:val="00C8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8D4C9980659E4919AF285EF628FA47FA">
    <w:name w:val="8D4C9980659E4919AF285EF628FA47FA"/>
  </w:style>
  <w:style w:type="paragraph" w:customStyle="1" w:styleId="4EB4683F49574107AF9ED26924BDCF71">
    <w:name w:val="4EB4683F49574107AF9ED26924BDCF71"/>
  </w:style>
  <w:style w:type="paragraph" w:customStyle="1" w:styleId="AEBD0FCBB0724B49B4038E01DA881442">
    <w:name w:val="AEBD0FCBB0724B49B4038E01DA881442"/>
  </w:style>
  <w:style w:type="paragraph" w:customStyle="1" w:styleId="9560EECC182C4A99B1A760EFDA594C09">
    <w:name w:val="9560EECC182C4A99B1A760EFDA594C09"/>
  </w:style>
  <w:style w:type="paragraph" w:customStyle="1" w:styleId="A3BC2999FD92489683179B449607AD84">
    <w:name w:val="A3BC2999FD92489683179B449607AD84"/>
  </w:style>
  <w:style w:type="paragraph" w:customStyle="1" w:styleId="B398420B31F64F5CB4CAE316855D811C">
    <w:name w:val="B398420B31F64F5CB4CAE316855D811C"/>
  </w:style>
  <w:style w:type="paragraph" w:customStyle="1" w:styleId="01096318D3CE43CCAA8471BF369FED54">
    <w:name w:val="01096318D3CE43CCAA8471BF369FED54"/>
  </w:style>
  <w:style w:type="paragraph" w:customStyle="1" w:styleId="ED4C1CE699904666B6810FC405DDBB90">
    <w:name w:val="ED4C1CE699904666B6810FC405DDBB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plantilla_FINAL_CIDUI_2020_ES (4)</Template>
  <TotalTime>1</TotalTime>
  <Pages>6</Pages>
  <Words>176</Words>
  <Characters>972</Characters>
  <Application>Microsoft Office Word</Application>
  <DocSecurity>0</DocSecurity>
  <Lines>8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>TÍTOL</vt:lpstr>
      <vt:lpstr>TÍTOL</vt:lpstr>
      <vt:lpstr>TÍTOL</vt:lpstr>
    </vt:vector>
  </TitlesOfParts>
  <Company>Toshiba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</dc:title>
  <dc:creator>Núria Merino Sáez</dc:creator>
  <cp:lastModifiedBy>Núria Merino Sáez</cp:lastModifiedBy>
  <cp:revision>1</cp:revision>
  <cp:lastPrinted>2014-04-08T12:21:00Z</cp:lastPrinted>
  <dcterms:created xsi:type="dcterms:W3CDTF">2021-01-29T13:48:00Z</dcterms:created>
  <dcterms:modified xsi:type="dcterms:W3CDTF">2021-01-29T13:49:00Z</dcterms:modified>
</cp:coreProperties>
</file>